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6F21E" w14:textId="77777777" w:rsidR="000A7BFA" w:rsidRPr="00AE44F8" w:rsidRDefault="000A7BFA" w:rsidP="00BA20BC">
      <w:pPr>
        <w:rPr>
          <w:sz w:val="2"/>
          <w:szCs w:val="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2"/>
        <w:gridCol w:w="283"/>
        <w:gridCol w:w="3686"/>
      </w:tblGrid>
      <w:tr w:rsidR="000A7BFA" w14:paraId="1674E2AD" w14:textId="77777777" w:rsidTr="00AC1526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3376D" w14:textId="77777777" w:rsidR="000A7BFA" w:rsidRPr="00AC1526" w:rsidRDefault="000A7BFA" w:rsidP="00AC1526">
            <w:pPr>
              <w:pStyle w:val="berschrift5"/>
              <w:tabs>
                <w:tab w:val="left" w:pos="5529"/>
              </w:tabs>
              <w:jc w:val="left"/>
              <w:rPr>
                <w:szCs w:val="22"/>
              </w:rPr>
            </w:pPr>
            <w:r w:rsidRPr="00AC1526">
              <w:rPr>
                <w:szCs w:val="22"/>
              </w:rPr>
              <w:t xml:space="preserve">Amtsgericht </w:t>
            </w:r>
            <w:r w:rsidRPr="00AC1526">
              <w:rPr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AC1526">
              <w:rPr>
                <w:szCs w:val="22"/>
              </w:rPr>
              <w:instrText xml:space="preserve"> FORMTEXT </w:instrText>
            </w:r>
            <w:r w:rsidRPr="00AC1526">
              <w:rPr>
                <w:szCs w:val="22"/>
              </w:rPr>
            </w:r>
            <w:r w:rsidRPr="00AC1526">
              <w:rPr>
                <w:szCs w:val="22"/>
              </w:rPr>
              <w:fldChar w:fldCharType="separate"/>
            </w:r>
            <w:r w:rsidRPr="00AC1526">
              <w:rPr>
                <w:noProof/>
                <w:szCs w:val="22"/>
              </w:rPr>
              <w:t> </w:t>
            </w:r>
            <w:r w:rsidRPr="00AC1526">
              <w:rPr>
                <w:noProof/>
                <w:szCs w:val="22"/>
              </w:rPr>
              <w:t> </w:t>
            </w:r>
            <w:r w:rsidRPr="00AC1526">
              <w:rPr>
                <w:noProof/>
                <w:szCs w:val="22"/>
              </w:rPr>
              <w:t> </w:t>
            </w:r>
            <w:r w:rsidRPr="00AC1526">
              <w:rPr>
                <w:noProof/>
                <w:szCs w:val="22"/>
              </w:rPr>
              <w:t> </w:t>
            </w:r>
            <w:r w:rsidRPr="00AC1526">
              <w:rPr>
                <w:noProof/>
                <w:szCs w:val="22"/>
              </w:rPr>
              <w:t> </w:t>
            </w:r>
            <w:r w:rsidRPr="00AC1526">
              <w:rPr>
                <w:szCs w:val="22"/>
              </w:rPr>
              <w:fldChar w:fldCharType="end"/>
            </w:r>
            <w:bookmarkEnd w:id="0"/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44211DD" w14:textId="77777777" w:rsidR="000A7BFA" w:rsidRDefault="000A7BFA" w:rsidP="00AC1526">
            <w:pPr>
              <w:jc w:val="left"/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75B406C6" w14:textId="77777777" w:rsidR="000A7BFA" w:rsidRDefault="000A7BFA" w:rsidP="00AC1526">
            <w:pPr>
              <w:jc w:val="left"/>
            </w:pPr>
            <w:r w:rsidRPr="00AC1526">
              <w:rPr>
                <w:sz w:val="16"/>
              </w:rPr>
              <w:t xml:space="preserve">Zutreffendes bitte ankreuzen </w:t>
            </w:r>
            <w:r w:rsidRPr="00AC1526">
              <w:rPr>
                <w:sz w:val="16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" w:name="Kontrollkästchen18"/>
            <w:r w:rsidRPr="00AC1526">
              <w:rPr>
                <w:sz w:val="16"/>
              </w:rPr>
              <w:instrText xml:space="preserve"> FORMCHECKBOX </w:instrText>
            </w:r>
            <w:r w:rsidR="00247F3C">
              <w:rPr>
                <w:sz w:val="16"/>
              </w:rPr>
            </w:r>
            <w:r w:rsidR="00247F3C">
              <w:rPr>
                <w:sz w:val="16"/>
              </w:rPr>
              <w:fldChar w:fldCharType="separate"/>
            </w:r>
            <w:r w:rsidRPr="00AC1526">
              <w:rPr>
                <w:sz w:val="16"/>
              </w:rPr>
              <w:fldChar w:fldCharType="end"/>
            </w:r>
            <w:bookmarkEnd w:id="1"/>
            <w:r w:rsidRPr="00AC1526">
              <w:rPr>
                <w:sz w:val="16"/>
              </w:rPr>
              <w:t xml:space="preserve"> oder ausfüllen.</w:t>
            </w:r>
          </w:p>
        </w:tc>
      </w:tr>
      <w:tr w:rsidR="000A7BFA" w14:paraId="75AA4AB9" w14:textId="77777777" w:rsidTr="00AC1526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8CD5C" w14:textId="77777777" w:rsidR="000A7BFA" w:rsidRPr="00AC1526" w:rsidRDefault="000A7BFA" w:rsidP="00AC1526">
            <w:pPr>
              <w:pStyle w:val="berschrift5"/>
              <w:tabs>
                <w:tab w:val="left" w:pos="5529"/>
              </w:tabs>
              <w:jc w:val="left"/>
              <w:rPr>
                <w:sz w:val="20"/>
              </w:rPr>
            </w:pPr>
            <w:r w:rsidRPr="00AC1526">
              <w:rPr>
                <w:b w:val="0"/>
                <w:sz w:val="20"/>
              </w:rPr>
              <w:t xml:space="preserve">Geschäftsnummer: </w:t>
            </w:r>
            <w:r w:rsidRPr="00AC1526">
              <w:rPr>
                <w:b w:val="0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AC1526">
              <w:rPr>
                <w:b w:val="0"/>
                <w:sz w:val="20"/>
              </w:rPr>
              <w:instrText xml:space="preserve"> FORMTEXT </w:instrText>
            </w:r>
            <w:r w:rsidRPr="00AC1526">
              <w:rPr>
                <w:b w:val="0"/>
                <w:sz w:val="20"/>
              </w:rPr>
            </w:r>
            <w:r w:rsidRPr="00AC1526">
              <w:rPr>
                <w:b w:val="0"/>
                <w:sz w:val="20"/>
              </w:rPr>
              <w:fldChar w:fldCharType="separate"/>
            </w:r>
            <w:r w:rsidRPr="00AC1526">
              <w:rPr>
                <w:b w:val="0"/>
                <w:noProof/>
                <w:sz w:val="20"/>
              </w:rPr>
              <w:t> </w:t>
            </w:r>
            <w:r w:rsidRPr="00AC1526">
              <w:rPr>
                <w:b w:val="0"/>
                <w:noProof/>
                <w:sz w:val="20"/>
              </w:rPr>
              <w:t> </w:t>
            </w:r>
            <w:r w:rsidRPr="00AC1526">
              <w:rPr>
                <w:b w:val="0"/>
                <w:noProof/>
                <w:sz w:val="20"/>
              </w:rPr>
              <w:t> </w:t>
            </w:r>
            <w:r w:rsidRPr="00AC1526">
              <w:rPr>
                <w:b w:val="0"/>
                <w:noProof/>
                <w:sz w:val="20"/>
              </w:rPr>
              <w:t> </w:t>
            </w:r>
            <w:r w:rsidRPr="00AC1526">
              <w:rPr>
                <w:b w:val="0"/>
                <w:noProof/>
                <w:sz w:val="20"/>
              </w:rPr>
              <w:t> </w:t>
            </w:r>
            <w:r w:rsidRPr="00AC1526">
              <w:rPr>
                <w:b w:val="0"/>
                <w:sz w:val="20"/>
              </w:rPr>
              <w:fldChar w:fldCharType="end"/>
            </w:r>
            <w:bookmarkEnd w:id="2"/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15AF2FA" w14:textId="77777777" w:rsidR="000A7BFA" w:rsidRDefault="000A7BFA" w:rsidP="00AC1526">
            <w:pPr>
              <w:jc w:val="left"/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9282F45" w14:textId="77777777" w:rsidR="000A7BFA" w:rsidRPr="00AC1526" w:rsidRDefault="000A7BFA" w:rsidP="00AC1526">
            <w:pPr>
              <w:jc w:val="left"/>
              <w:rPr>
                <w:sz w:val="16"/>
              </w:rPr>
            </w:pPr>
            <w:r w:rsidRPr="00AC1526">
              <w:rPr>
                <w:sz w:val="16"/>
              </w:rPr>
              <w:t>Beachte</w:t>
            </w:r>
            <w:r w:rsidR="0033441A">
              <w:rPr>
                <w:sz w:val="16"/>
              </w:rPr>
              <w:t>n Sie bitte die Ausfüllhinweise (NS 17a)</w:t>
            </w:r>
          </w:p>
        </w:tc>
      </w:tr>
    </w:tbl>
    <w:p w14:paraId="21018130" w14:textId="77777777" w:rsidR="000A7BFA" w:rsidRPr="00AE44F8" w:rsidRDefault="000A7BFA" w:rsidP="00BA20BC">
      <w:pPr>
        <w:rPr>
          <w:sz w:val="2"/>
          <w:szCs w:val="2"/>
        </w:rPr>
      </w:pPr>
    </w:p>
    <w:p w14:paraId="51C5CA28" w14:textId="77777777" w:rsidR="000A7BFA" w:rsidRDefault="000A7BFA" w:rsidP="00BA20BC">
      <w:pPr>
        <w:pStyle w:val="EUStandard10"/>
        <w:tabs>
          <w:tab w:val="left" w:pos="5529"/>
          <w:tab w:val="left" w:pos="5670"/>
          <w:tab w:val="right" w:pos="9072"/>
        </w:tabs>
        <w:rPr>
          <w:noProof w:val="0"/>
        </w:rPr>
      </w:pPr>
      <w:r>
        <w:rPr>
          <w:noProof w:val="0"/>
        </w:rPr>
        <w:t xml:space="preserve">Nachlasssache betreffend </w:t>
      </w:r>
      <w:r>
        <w:rPr>
          <w:noProof w:val="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noProof w:val="0"/>
        </w:rPr>
        <w:instrText xml:space="preserve"> FORMTEXT </w:instrText>
      </w:r>
      <w:r>
        <w:rPr>
          <w:noProof w:val="0"/>
        </w:rPr>
      </w:r>
      <w:r>
        <w:rPr>
          <w:noProof w:val="0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rPr>
          <w:noProof w:val="0"/>
        </w:rPr>
        <w:fldChar w:fldCharType="end"/>
      </w:r>
      <w:bookmarkEnd w:id="3"/>
    </w:p>
    <w:p w14:paraId="2BE93175" w14:textId="77777777" w:rsidR="000A7BFA" w:rsidRPr="00952BEA" w:rsidRDefault="000A7BFA" w:rsidP="00BA20BC">
      <w:pPr>
        <w:pStyle w:val="EUStandard10"/>
        <w:tabs>
          <w:tab w:val="left" w:pos="5529"/>
          <w:tab w:val="left" w:pos="5670"/>
          <w:tab w:val="right" w:pos="9072"/>
        </w:tabs>
        <w:rPr>
          <w:noProof w:val="0"/>
          <w:u w:val="single"/>
        </w:rPr>
      </w:pPr>
      <w:r w:rsidRPr="00952BEA">
        <w:rPr>
          <w:noProof w:val="0"/>
        </w:rPr>
        <w:t xml:space="preserve">verstorben am </w:t>
      </w:r>
      <w:r>
        <w:rPr>
          <w:noProof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>
        <w:rPr>
          <w:noProof w:val="0"/>
        </w:rPr>
        <w:instrText xml:space="preserve"> FORMTEXT </w:instrText>
      </w:r>
      <w:r>
        <w:rPr>
          <w:noProof w:val="0"/>
        </w:rPr>
      </w:r>
      <w:r>
        <w:rPr>
          <w:noProof w:val="0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rPr>
          <w:noProof w:val="0"/>
        </w:rPr>
        <w:fldChar w:fldCharType="end"/>
      </w:r>
      <w:bookmarkEnd w:id="4"/>
    </w:p>
    <w:p w14:paraId="2C1B0F93" w14:textId="77777777" w:rsidR="000A7BFA" w:rsidRPr="00AE44F8" w:rsidRDefault="000A7BFA" w:rsidP="00BA20BC">
      <w:pPr>
        <w:rPr>
          <w:sz w:val="4"/>
          <w:szCs w:val="4"/>
        </w:rPr>
      </w:pPr>
    </w:p>
    <w:p w14:paraId="25314B7A" w14:textId="77777777" w:rsidR="000A7BFA" w:rsidRPr="00AE44F8" w:rsidRDefault="000A7BFA" w:rsidP="00BA20BC">
      <w:pPr>
        <w:jc w:val="center"/>
        <w:rPr>
          <w:b/>
          <w:szCs w:val="22"/>
        </w:rPr>
      </w:pPr>
      <w:r w:rsidRPr="00AE44F8">
        <w:rPr>
          <w:b/>
          <w:szCs w:val="22"/>
        </w:rPr>
        <w:t>Angaben zum Wert des Nachlasses</w:t>
      </w:r>
    </w:p>
    <w:p w14:paraId="6F294F53" w14:textId="77777777" w:rsidR="000A7BFA" w:rsidRPr="00AE44F8" w:rsidRDefault="000A7BFA" w:rsidP="00BA20BC">
      <w:pPr>
        <w:jc w:val="center"/>
        <w:rPr>
          <w:b/>
          <w:sz w:val="2"/>
          <w:szCs w:val="2"/>
        </w:rPr>
      </w:pPr>
    </w:p>
    <w:p w14:paraId="1ED51259" w14:textId="77777777" w:rsidR="000A7BFA" w:rsidRDefault="000A7BFA" w:rsidP="00BA20BC">
      <w:pPr>
        <w:pStyle w:val="EUStandard10"/>
        <w:tabs>
          <w:tab w:val="left" w:pos="1276"/>
          <w:tab w:val="left" w:pos="5670"/>
          <w:tab w:val="right" w:pos="9639"/>
        </w:tabs>
        <w:jc w:val="center"/>
      </w:pPr>
      <w:r w:rsidRPr="00952BEA">
        <w:t>für die Kostenberechnung bei Gericht</w:t>
      </w:r>
    </w:p>
    <w:p w14:paraId="6F2DA916" w14:textId="77777777" w:rsidR="000A7BFA" w:rsidRPr="00AE44F8" w:rsidRDefault="000A7BFA" w:rsidP="00BA20BC">
      <w:pPr>
        <w:pStyle w:val="EUStandard10"/>
        <w:tabs>
          <w:tab w:val="left" w:pos="1276"/>
          <w:tab w:val="left" w:pos="5670"/>
          <w:tab w:val="right" w:pos="9639"/>
        </w:tabs>
        <w:jc w:val="center"/>
        <w:rPr>
          <w:sz w:val="4"/>
          <w:szCs w:val="4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504"/>
        <w:gridCol w:w="1182"/>
        <w:gridCol w:w="1322"/>
        <w:gridCol w:w="379"/>
        <w:gridCol w:w="212"/>
        <w:gridCol w:w="1914"/>
        <w:gridCol w:w="1701"/>
      </w:tblGrid>
      <w:tr w:rsidR="000A7BFA" w:rsidRPr="00952BEA" w14:paraId="4DD68FF8" w14:textId="77777777">
        <w:trPr>
          <w:cantSplit/>
          <w:trHeight w:val="330"/>
        </w:trPr>
        <w:tc>
          <w:tcPr>
            <w:tcW w:w="829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BC9924" w14:textId="77777777" w:rsidR="000A7BFA" w:rsidRPr="00952BEA" w:rsidRDefault="000A7BFA" w:rsidP="00BA20BC">
            <w:pPr>
              <w:pStyle w:val="EUStandard11"/>
              <w:tabs>
                <w:tab w:val="left" w:pos="284"/>
              </w:tabs>
              <w:rPr>
                <w:b/>
                <w:noProof w:val="0"/>
                <w:sz w:val="20"/>
              </w:rPr>
            </w:pPr>
            <w:r w:rsidRPr="00952BEA">
              <w:rPr>
                <w:b/>
                <w:noProof w:val="0"/>
                <w:sz w:val="20"/>
              </w:rPr>
              <w:t>1.</w:t>
            </w:r>
            <w:r w:rsidRPr="00952BEA">
              <w:rPr>
                <w:b/>
                <w:noProof w:val="0"/>
                <w:sz w:val="20"/>
              </w:rPr>
              <w:tab/>
              <w:t>Nachlassmasse am Todestag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4BE67F" w14:textId="77777777" w:rsidR="000A7BFA" w:rsidRPr="00952BEA" w:rsidRDefault="000A7BFA" w:rsidP="00BA20BC">
            <w:pPr>
              <w:jc w:val="center"/>
              <w:rPr>
                <w:b/>
                <w:sz w:val="20"/>
              </w:rPr>
            </w:pPr>
            <w:r w:rsidRPr="00952BEA">
              <w:rPr>
                <w:b/>
                <w:sz w:val="20"/>
              </w:rPr>
              <w:t>EUR</w:t>
            </w:r>
          </w:p>
        </w:tc>
      </w:tr>
      <w:tr w:rsidR="000A7BFA" w:rsidRPr="00952BEA" w14:paraId="74932AC3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5E046C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1.1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DC6938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 w:rsidRPr="00952BEA">
              <w:rPr>
                <w:sz w:val="20"/>
              </w:rPr>
              <w:t>Bargeld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BD55D8" w14:textId="77777777" w:rsidR="000A7BFA" w:rsidRPr="00952BEA" w:rsidRDefault="000A7BFA" w:rsidP="00BA20BC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"/>
          </w:p>
        </w:tc>
      </w:tr>
      <w:tr w:rsidR="000A7BFA" w:rsidRPr="00952BEA" w14:paraId="2BA53010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DC7F3D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1.2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0A1F80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 w:rsidRPr="00952BEA">
              <w:rPr>
                <w:sz w:val="20"/>
              </w:rPr>
              <w:t xml:space="preserve">Guthaben bei Sparkassen, Banken und Bausparkassen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675143" w14:textId="77777777" w:rsidR="000A7BFA" w:rsidRPr="00952BEA" w:rsidRDefault="000A7BFA" w:rsidP="00BA20BC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"/>
          </w:p>
        </w:tc>
      </w:tr>
      <w:tr w:rsidR="000A7BFA" w:rsidRPr="00952BEA" w14:paraId="61041E07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319C8B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1.3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F6C52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 w:rsidRPr="00952BEA">
              <w:rPr>
                <w:sz w:val="20"/>
              </w:rPr>
              <w:t>Wertpapiere</w:t>
            </w:r>
            <w:r>
              <w:rPr>
                <w:sz w:val="20"/>
              </w:rPr>
              <w:t xml:space="preserve"> (z. B. </w:t>
            </w:r>
            <w:r w:rsidRPr="00952BEA">
              <w:rPr>
                <w:sz w:val="20"/>
              </w:rPr>
              <w:t>Sparkassenbriefe</w:t>
            </w:r>
            <w:r>
              <w:rPr>
                <w:sz w:val="20"/>
              </w:rPr>
              <w:t>)</w:t>
            </w:r>
            <w:r w:rsidR="00B76BB1">
              <w:rPr>
                <w:sz w:val="20"/>
              </w:rPr>
              <w:t xml:space="preserve"> - Kurswert am Todestag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FB47F4" w14:textId="77777777" w:rsidR="000A7BFA" w:rsidRPr="00952BEA" w:rsidRDefault="000A7BFA" w:rsidP="00BA20BC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7"/>
          </w:p>
        </w:tc>
      </w:tr>
      <w:tr w:rsidR="000A7BFA" w:rsidRPr="00952BEA" w14:paraId="6081229E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00C9D5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1.4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BE1AC" w14:textId="77777777" w:rsidR="000A7BFA" w:rsidRPr="00952BEA" w:rsidRDefault="000A7BFA" w:rsidP="00BA20BC">
            <w:pPr>
              <w:ind w:left="72"/>
              <w:jc w:val="left"/>
              <w:rPr>
                <w:sz w:val="20"/>
              </w:rPr>
            </w:pPr>
            <w:r w:rsidRPr="00952BEA">
              <w:rPr>
                <w:sz w:val="20"/>
              </w:rPr>
              <w:t>Forderungen des Erblassers gegen Dritte (z. B. Darlehen, Steuerrückvergütungen, Schadensersatzansprüche, Rückstände aus Vermietung/Verpachtung)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1D4F89" w14:textId="77777777" w:rsidR="000A7BFA" w:rsidRPr="00952BEA" w:rsidRDefault="000A7BFA" w:rsidP="00BA20BC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8"/>
          </w:p>
        </w:tc>
      </w:tr>
      <w:tr w:rsidR="000A7BFA" w:rsidRPr="00952BEA" w14:paraId="31FE3810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19FE29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1.5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3840E9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 w:rsidRPr="00952BEA">
              <w:rPr>
                <w:sz w:val="20"/>
              </w:rPr>
              <w:t>Lebensversicherungen und andere Versicherungen, soweit die Auszahlungsbeträge in den Nachlass fallen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1F1890" w14:textId="77777777" w:rsidR="000A7BFA" w:rsidRPr="00952BEA" w:rsidRDefault="000A7BFA" w:rsidP="00BA20BC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9"/>
          </w:p>
        </w:tc>
      </w:tr>
      <w:tr w:rsidR="000A7BFA" w:rsidRPr="00952BEA" w14:paraId="62B44231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B978EF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1.6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61285D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 w:rsidRPr="00952BEA">
              <w:rPr>
                <w:sz w:val="20"/>
              </w:rPr>
              <w:t>Kunstgegenstände, Schmuck, Sammlungen (z. B. Briefmarken, Münzen, Waffen)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5652D3" w14:textId="77777777" w:rsidR="000A7BFA" w:rsidRPr="00952BEA" w:rsidRDefault="000A7BFA" w:rsidP="00BA20BC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0"/>
          </w:p>
        </w:tc>
      </w:tr>
      <w:tr w:rsidR="000A7BFA" w:rsidRPr="00952BEA" w14:paraId="007BEC18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5C2DF7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1.7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5C203E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 w:rsidRPr="00952BEA">
              <w:rPr>
                <w:sz w:val="20"/>
              </w:rPr>
              <w:t>Verwertbare Einrichtungsgegenstände (z. B. echte Teppiche, Antiquitäten)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4DB740" w14:textId="77777777" w:rsidR="000A7BFA" w:rsidRPr="00952BEA" w:rsidRDefault="000A7BFA" w:rsidP="00BA20BC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1"/>
          </w:p>
        </w:tc>
      </w:tr>
      <w:tr w:rsidR="000A7BFA" w:rsidRPr="00952BEA" w14:paraId="5F09F0E2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2D1D0007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1.8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96E5EF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 w:rsidRPr="00952BEA">
              <w:rPr>
                <w:sz w:val="20"/>
              </w:rPr>
              <w:t>Erwerbsgeschäfte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FDB8D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19968A97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3F4F7894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66D1A8AB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14409F56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0E2D5959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7CC95A29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5394C4E3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0D522B2F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244F6113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144BD5D2" w14:textId="77777777" w:rsidR="000A7BFA" w:rsidRDefault="000A7BFA" w:rsidP="00BA20BC">
            <w:pPr>
              <w:jc w:val="right"/>
              <w:rPr>
                <w:sz w:val="20"/>
              </w:rPr>
            </w:pPr>
          </w:p>
          <w:p w14:paraId="3C568A71" w14:textId="77777777" w:rsidR="000A7BFA" w:rsidRPr="00952BEA" w:rsidRDefault="000A7BFA" w:rsidP="00BA20BC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2"/>
          </w:p>
        </w:tc>
      </w:tr>
      <w:tr w:rsidR="000A7BFA" w:rsidRPr="00952BEA" w14:paraId="4CF6C299" w14:textId="77777777">
        <w:trPr>
          <w:cantSplit/>
          <w:trHeight w:val="330"/>
        </w:trPr>
        <w:tc>
          <w:tcPr>
            <w:tcW w:w="779" w:type="dxa"/>
            <w:vMerge w:val="restar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1B6AF428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256524" w14:textId="77777777" w:rsidR="000A7BFA" w:rsidRPr="00952BEA" w:rsidRDefault="000A7BFA" w:rsidP="00BA20BC">
            <w:pPr>
              <w:ind w:left="72"/>
              <w:rPr>
                <w:sz w:val="14"/>
              </w:rPr>
            </w:pPr>
            <w:r w:rsidRPr="00952BEA">
              <w:rPr>
                <w:sz w:val="14"/>
              </w:rPr>
              <w:t>Firma</w:t>
            </w:r>
          </w:p>
          <w:p w14:paraId="42A60246" w14:textId="77777777" w:rsidR="000A7BFA" w:rsidRPr="00952BEA" w:rsidRDefault="000A7BFA" w:rsidP="00BA20BC">
            <w:pPr>
              <w:pStyle w:val="EUStandard10"/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13"/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B21C5B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02588D96" w14:textId="77777777" w:rsidTr="00D1307B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31944505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02897B3" w14:textId="77777777" w:rsidR="000A7BFA" w:rsidRPr="00952BEA" w:rsidRDefault="000A7BFA" w:rsidP="00BA20BC">
            <w:pPr>
              <w:ind w:left="72"/>
              <w:rPr>
                <w:sz w:val="14"/>
              </w:rPr>
            </w:pPr>
            <w:r w:rsidRPr="00952BEA">
              <w:rPr>
                <w:sz w:val="14"/>
              </w:rPr>
              <w:t>Anschrift</w:t>
            </w:r>
          </w:p>
          <w:p w14:paraId="5050816C" w14:textId="77777777" w:rsidR="000A7BFA" w:rsidRPr="00952BEA" w:rsidRDefault="000A7BFA" w:rsidP="00BA20BC">
            <w:pPr>
              <w:pStyle w:val="EUStandard10"/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14"/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1EC71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1AE497F1" w14:textId="77777777" w:rsidTr="00D1307B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3C6180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753336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 w:rsidRPr="00952BEA">
              <w:rPr>
                <w:sz w:val="20"/>
              </w:rPr>
              <w:t>Ist die Firma im Handelsregister eingetragen?</w:t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A6294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26DC3C09" w14:textId="77777777" w:rsidTr="002F171A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4EA5B9AA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46D082AD" w14:textId="77777777" w:rsidR="000A7BFA" w:rsidRPr="00952BEA" w:rsidRDefault="000A7BFA" w:rsidP="00BA20BC">
            <w:pPr>
              <w:tabs>
                <w:tab w:val="left" w:pos="3332"/>
              </w:tabs>
              <w:rPr>
                <w:sz w:val="14"/>
              </w:rPr>
            </w:pPr>
            <w:r w:rsidRPr="00952BEA">
              <w:rPr>
                <w:sz w:val="14"/>
              </w:rPr>
              <w:tab/>
              <w:t>Ort</w:t>
            </w:r>
          </w:p>
          <w:p w14:paraId="48321178" w14:textId="77777777" w:rsidR="000A7BFA" w:rsidRPr="00952BEA" w:rsidRDefault="000A7BFA" w:rsidP="00BA20BC">
            <w:pPr>
              <w:rPr>
                <w:sz w:val="4"/>
              </w:rPr>
            </w:pPr>
          </w:p>
          <w:p w14:paraId="43D514A4" w14:textId="77777777" w:rsidR="000A7BFA" w:rsidRPr="00952BEA" w:rsidRDefault="000A7BFA" w:rsidP="00BA20BC">
            <w:pPr>
              <w:pStyle w:val="EUStandard10"/>
              <w:tabs>
                <w:tab w:val="left" w:pos="356"/>
                <w:tab w:val="left" w:pos="1489"/>
                <w:tab w:val="left" w:pos="1773"/>
              </w:tabs>
              <w:ind w:left="72"/>
            </w:pPr>
            <w:r>
              <w:rPr>
                <w:noProof w:val="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15"/>
            <w:r w:rsidRPr="00952BEA">
              <w:rPr>
                <w:noProof w:val="0"/>
              </w:rPr>
              <w:tab/>
              <w:t>nein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2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16"/>
            <w:r w:rsidRPr="00952BEA">
              <w:rPr>
                <w:noProof w:val="0"/>
              </w:rPr>
              <w:tab/>
              <w:t>ja; Amtsgericht</w:t>
            </w:r>
            <w:r>
              <w:rPr>
                <w:noProof w:val="0"/>
              </w:rPr>
              <w:t xml:space="preserve">    </w:t>
            </w:r>
            <w:r>
              <w:rPr>
                <w:noProof w:val="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17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085AE91" w14:textId="77777777" w:rsidR="000A7BFA" w:rsidRPr="00952BEA" w:rsidRDefault="000A7BFA" w:rsidP="00BA20BC">
            <w:pPr>
              <w:tabs>
                <w:tab w:val="left" w:pos="356"/>
                <w:tab w:val="left" w:pos="1348"/>
                <w:tab w:val="left" w:pos="1490"/>
                <w:tab w:val="left" w:pos="1773"/>
                <w:tab w:val="left" w:pos="1915"/>
              </w:tabs>
              <w:ind w:left="72"/>
              <w:rPr>
                <w:sz w:val="14"/>
              </w:rPr>
            </w:pPr>
            <w:r w:rsidRPr="00952BEA">
              <w:rPr>
                <w:sz w:val="14"/>
              </w:rPr>
              <w:t>Geschäftsnummer</w:t>
            </w:r>
          </w:p>
          <w:p w14:paraId="0386EC76" w14:textId="77777777" w:rsidR="000A7BFA" w:rsidRPr="00952BEA" w:rsidRDefault="000A7BFA" w:rsidP="00BA20BC">
            <w:pPr>
              <w:tabs>
                <w:tab w:val="left" w:pos="356"/>
                <w:tab w:val="left" w:pos="1348"/>
                <w:tab w:val="left" w:pos="1490"/>
                <w:tab w:val="left" w:pos="1773"/>
                <w:tab w:val="left" w:pos="1915"/>
              </w:tabs>
              <w:ind w:left="72"/>
              <w:rPr>
                <w:sz w:val="4"/>
              </w:rPr>
            </w:pPr>
          </w:p>
          <w:p w14:paraId="6A2A210A" w14:textId="77777777" w:rsidR="000A7BFA" w:rsidRPr="00952BEA" w:rsidRDefault="000A7BFA" w:rsidP="00BA20BC">
            <w:pPr>
              <w:tabs>
                <w:tab w:val="left" w:pos="356"/>
                <w:tab w:val="left" w:pos="1348"/>
                <w:tab w:val="left" w:pos="1490"/>
                <w:tab w:val="left" w:pos="1773"/>
                <w:tab w:val="left" w:pos="1915"/>
              </w:tabs>
              <w:ind w:left="72"/>
              <w:rPr>
                <w:sz w:val="20"/>
              </w:rPr>
            </w:pPr>
            <w:r w:rsidRPr="00952BEA">
              <w:rPr>
                <w:sz w:val="20"/>
              </w:rPr>
              <w:t>HR</w:t>
            </w:r>
            <w:r>
              <w:rPr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8"/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262FB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2630AD79" w14:textId="77777777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69F7DAB1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8DA5B2" w14:textId="77777777" w:rsidR="000A7BFA" w:rsidRPr="00952BEA" w:rsidRDefault="000A7BFA" w:rsidP="00BA20BC">
            <w:pPr>
              <w:tabs>
                <w:tab w:val="left" w:pos="356"/>
                <w:tab w:val="left" w:pos="1348"/>
                <w:tab w:val="left" w:pos="1490"/>
                <w:tab w:val="left" w:pos="1773"/>
                <w:tab w:val="left" w:pos="1915"/>
              </w:tabs>
              <w:ind w:left="72"/>
              <w:rPr>
                <w:sz w:val="14"/>
              </w:rPr>
            </w:pPr>
            <w:r w:rsidRPr="00952BEA">
              <w:rPr>
                <w:sz w:val="14"/>
              </w:rPr>
              <w:t>Beteiligtenverhältnis d. Verstorbenen</w:t>
            </w:r>
          </w:p>
          <w:p w14:paraId="291A7EFF" w14:textId="77777777" w:rsidR="000A7BFA" w:rsidRPr="00952BEA" w:rsidRDefault="000A7BFA" w:rsidP="00BA20BC">
            <w:pPr>
              <w:tabs>
                <w:tab w:val="left" w:pos="356"/>
                <w:tab w:val="left" w:pos="1348"/>
                <w:tab w:val="left" w:pos="1490"/>
                <w:tab w:val="left" w:pos="1773"/>
                <w:tab w:val="left" w:pos="1915"/>
              </w:tabs>
              <w:ind w:left="72"/>
              <w:rPr>
                <w:sz w:val="4"/>
              </w:rPr>
            </w:pPr>
          </w:p>
          <w:p w14:paraId="7886D499" w14:textId="77777777" w:rsidR="000A7BFA" w:rsidRPr="00952BEA" w:rsidRDefault="000A7BFA" w:rsidP="00BA20BC">
            <w:pPr>
              <w:pStyle w:val="EUStandard10"/>
              <w:tabs>
                <w:tab w:val="left" w:pos="356"/>
                <w:tab w:val="left" w:pos="1489"/>
                <w:tab w:val="left" w:pos="1773"/>
                <w:tab w:val="left" w:pos="3616"/>
                <w:tab w:val="left" w:pos="3899"/>
                <w:tab w:val="left" w:pos="5317"/>
                <w:tab w:val="left" w:pos="5600"/>
              </w:tabs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3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19"/>
            <w:r w:rsidRPr="00952BEA">
              <w:rPr>
                <w:noProof w:val="0"/>
              </w:rPr>
              <w:tab/>
              <w:t>Inhaber(in)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4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20"/>
            <w:r w:rsidRPr="00952BEA">
              <w:rPr>
                <w:noProof w:val="0"/>
              </w:rPr>
              <w:tab/>
              <w:t>Gesellschafter(in)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5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21"/>
            <w:r w:rsidRPr="00952BEA">
              <w:rPr>
                <w:noProof w:val="0"/>
              </w:rPr>
              <w:tab/>
              <w:t>Pächter(in)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6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22"/>
            <w:r>
              <w:rPr>
                <w:noProof w:val="0"/>
              </w:rPr>
              <w:t xml:space="preserve"> </w:t>
            </w:r>
            <w:r>
              <w:rPr>
                <w:noProof w:val="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3" w:name="Text16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23"/>
            <w:r w:rsidRPr="00952BEA">
              <w:rPr>
                <w:noProof w:val="0"/>
              </w:rPr>
              <w:tab/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96FB39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4E8D9C45" w14:textId="77777777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347BC6C9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85DFF8" w14:textId="77777777" w:rsidR="000A7BFA" w:rsidRPr="00952BEA" w:rsidRDefault="000A7BFA" w:rsidP="00BA20BC">
            <w:pPr>
              <w:tabs>
                <w:tab w:val="left" w:pos="356"/>
                <w:tab w:val="right" w:pos="3332"/>
              </w:tabs>
              <w:ind w:left="72"/>
              <w:rPr>
                <w:sz w:val="14"/>
              </w:rPr>
            </w:pPr>
            <w:r w:rsidRPr="00952BEA">
              <w:rPr>
                <w:sz w:val="14"/>
              </w:rPr>
              <w:t>Gesamtreinvermögen</w:t>
            </w:r>
          </w:p>
          <w:p w14:paraId="29EDE37E" w14:textId="77777777" w:rsidR="000A7BFA" w:rsidRPr="00952BEA" w:rsidRDefault="000A7BFA" w:rsidP="00BA20BC">
            <w:pPr>
              <w:tabs>
                <w:tab w:val="left" w:pos="356"/>
                <w:tab w:val="right" w:pos="3332"/>
              </w:tabs>
              <w:ind w:left="72"/>
              <w:rPr>
                <w:sz w:val="4"/>
              </w:rPr>
            </w:pPr>
          </w:p>
          <w:p w14:paraId="263D2DAB" w14:textId="77777777" w:rsidR="000A7BFA" w:rsidRPr="00952BEA" w:rsidRDefault="000A7BFA" w:rsidP="00E5145F">
            <w:pPr>
              <w:tabs>
                <w:tab w:val="left" w:pos="356"/>
                <w:tab w:val="right" w:pos="3474"/>
              </w:tabs>
              <w:ind w:left="7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E5145F">
              <w:rPr>
                <w:sz w:val="20"/>
              </w:rPr>
              <w:t> </w:t>
            </w:r>
            <w:r w:rsidR="00E5145F">
              <w:rPr>
                <w:sz w:val="20"/>
              </w:rPr>
              <w:t> </w:t>
            </w:r>
            <w:r w:rsidR="00E5145F">
              <w:rPr>
                <w:sz w:val="20"/>
              </w:rPr>
              <w:t> </w:t>
            </w:r>
            <w:r w:rsidR="00E5145F">
              <w:rPr>
                <w:sz w:val="20"/>
              </w:rPr>
              <w:t> </w:t>
            </w:r>
            <w:r w:rsidR="00E5145F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4"/>
            <w:r>
              <w:rPr>
                <w:sz w:val="20"/>
              </w:rPr>
              <w:t xml:space="preserve"> </w:t>
            </w:r>
            <w:r w:rsidRPr="00952BEA">
              <w:rPr>
                <w:sz w:val="20"/>
              </w:rPr>
              <w:t>EUR</w:t>
            </w:r>
          </w:p>
        </w:tc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0DCB3F" w14:textId="77777777" w:rsidR="000A7BFA" w:rsidRPr="00952BEA" w:rsidRDefault="000A7BFA" w:rsidP="00BA20BC">
            <w:pPr>
              <w:ind w:left="72"/>
              <w:rPr>
                <w:sz w:val="14"/>
              </w:rPr>
            </w:pPr>
            <w:r w:rsidRPr="00952BEA">
              <w:rPr>
                <w:sz w:val="14"/>
              </w:rPr>
              <w:t>Anteil d. Verstorbenen</w:t>
            </w:r>
          </w:p>
          <w:p w14:paraId="703AE65B" w14:textId="77777777" w:rsidR="000A7BFA" w:rsidRPr="00952BEA" w:rsidRDefault="000A7BFA" w:rsidP="00BA20BC">
            <w:pPr>
              <w:ind w:left="213"/>
              <w:rPr>
                <w:sz w:val="4"/>
              </w:rPr>
            </w:pPr>
          </w:p>
          <w:p w14:paraId="1EA43349" w14:textId="77777777" w:rsidR="000A7BFA" w:rsidRPr="00952BEA" w:rsidRDefault="000A7BFA" w:rsidP="00BA20BC">
            <w:pPr>
              <w:pStyle w:val="EUStandard10"/>
              <w:tabs>
                <w:tab w:val="right" w:pos="3615"/>
              </w:tabs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5" w:name="Text18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25"/>
            <w:r w:rsidRPr="00952BEA">
              <w:rPr>
                <w:noProof w:val="0"/>
              </w:rPr>
              <w:tab/>
              <w:t>►</w:t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045AC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19AE11D9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29B0D32B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1.9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A1D2C3" w14:textId="77777777" w:rsidR="000A7BFA" w:rsidRPr="00952BEA" w:rsidRDefault="000A7BFA" w:rsidP="00BA20BC">
            <w:pPr>
              <w:pStyle w:val="EUStandard10"/>
              <w:tabs>
                <w:tab w:val="right" w:pos="3545"/>
              </w:tabs>
              <w:ind w:left="72"/>
              <w:rPr>
                <w:noProof w:val="0"/>
              </w:rPr>
            </w:pPr>
            <w:r w:rsidRPr="00952BEA">
              <w:t>Grundbesitz: Eingetragen im Grundbuch des Amtsgerichts</w:t>
            </w:r>
            <w:r w:rsidR="00DA5BF5">
              <w:t xml:space="preserve"> </w:t>
            </w:r>
            <w:r w:rsidR="00DA5BF5"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6" w:name="Text47"/>
            <w:r w:rsidR="00DA5BF5">
              <w:instrText xml:space="preserve"> FORMTEXT </w:instrText>
            </w:r>
            <w:r w:rsidR="00DA5BF5">
              <w:fldChar w:fldCharType="separate"/>
            </w:r>
            <w:r w:rsidR="00DA5BF5">
              <w:t> </w:t>
            </w:r>
            <w:r w:rsidR="00DA5BF5">
              <w:t> </w:t>
            </w:r>
            <w:r w:rsidR="00DA5BF5">
              <w:t> </w:t>
            </w:r>
            <w:r w:rsidR="00DA5BF5">
              <w:t> </w:t>
            </w:r>
            <w:r w:rsidR="00DA5BF5">
              <w:t> </w:t>
            </w:r>
            <w:r w:rsidR="00DA5BF5">
              <w:fldChar w:fldCharType="end"/>
            </w:r>
            <w:bookmarkEnd w:id="26"/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E1F813E" w14:textId="77777777" w:rsidR="000A7BFA" w:rsidRPr="00952BEA" w:rsidRDefault="000A7BFA" w:rsidP="00BA20BC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7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7"/>
          </w:p>
        </w:tc>
      </w:tr>
      <w:tr w:rsidR="000A7BFA" w:rsidRPr="00952BEA" w14:paraId="3BE6B558" w14:textId="77777777">
        <w:trPr>
          <w:cantSplit/>
          <w:trHeight w:val="330"/>
        </w:trPr>
        <w:tc>
          <w:tcPr>
            <w:tcW w:w="779" w:type="dxa"/>
            <w:vMerge w:val="restar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45EF8215" w14:textId="77777777" w:rsidR="000A7BFA" w:rsidRPr="00952BEA" w:rsidRDefault="000A7BFA" w:rsidP="00BA20BC">
            <w:pPr>
              <w:pStyle w:val="EUStandard10"/>
              <w:ind w:left="72"/>
              <w:rPr>
                <w:noProof w:val="0"/>
              </w:rPr>
            </w:pPr>
          </w:p>
        </w:tc>
        <w:tc>
          <w:tcPr>
            <w:tcW w:w="538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5E27B7" w14:textId="77777777" w:rsidR="000A7BFA" w:rsidRPr="00952BEA" w:rsidRDefault="000A7BFA" w:rsidP="00BA20BC">
            <w:pPr>
              <w:ind w:left="72"/>
              <w:rPr>
                <w:sz w:val="14"/>
              </w:rPr>
            </w:pPr>
            <w:r w:rsidRPr="00952BEA">
              <w:rPr>
                <w:sz w:val="14"/>
              </w:rPr>
              <w:t>Gemarkung</w:t>
            </w:r>
          </w:p>
          <w:p w14:paraId="072640EB" w14:textId="77777777" w:rsidR="000A7BFA" w:rsidRPr="00952BEA" w:rsidRDefault="000A7BFA" w:rsidP="00BA20BC">
            <w:pPr>
              <w:ind w:left="72"/>
              <w:rPr>
                <w:sz w:val="4"/>
              </w:rPr>
            </w:pPr>
          </w:p>
          <w:p w14:paraId="61953C01" w14:textId="77777777" w:rsidR="000A7BFA" w:rsidRPr="00952BEA" w:rsidRDefault="000A7BFA" w:rsidP="00BA20BC">
            <w:pPr>
              <w:pStyle w:val="EUStandard10"/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8" w:name="Text20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28"/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2BDAE4" w14:textId="77777777" w:rsidR="000A7BFA" w:rsidRPr="00952BEA" w:rsidRDefault="000A7BFA" w:rsidP="00BA20BC">
            <w:pPr>
              <w:ind w:left="72"/>
              <w:rPr>
                <w:sz w:val="14"/>
              </w:rPr>
            </w:pPr>
            <w:r w:rsidRPr="00952BEA">
              <w:rPr>
                <w:sz w:val="14"/>
              </w:rPr>
              <w:t>Blatt</w:t>
            </w:r>
          </w:p>
          <w:p w14:paraId="6E791F36" w14:textId="77777777" w:rsidR="000A7BFA" w:rsidRPr="00952BEA" w:rsidRDefault="000A7BFA" w:rsidP="00BA20BC">
            <w:pPr>
              <w:ind w:left="72"/>
              <w:rPr>
                <w:sz w:val="4"/>
              </w:rPr>
            </w:pPr>
          </w:p>
          <w:p w14:paraId="37AF5846" w14:textId="77777777" w:rsidR="000A7BFA" w:rsidRPr="00952BEA" w:rsidRDefault="000A7BFA" w:rsidP="00BA20BC">
            <w:pPr>
              <w:pStyle w:val="EUStandard10"/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9" w:name="Text21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29"/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  <w:vAlign w:val="center"/>
          </w:tcPr>
          <w:p w14:paraId="5CDA406E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16593767" w14:textId="77777777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1CC7D4B3" w14:textId="77777777" w:rsidR="000A7BFA" w:rsidRPr="00952BEA" w:rsidRDefault="000A7BFA" w:rsidP="00BA20BC">
            <w:pPr>
              <w:ind w:right="71"/>
              <w:jc w:val="right"/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37A7CD" w14:textId="77777777" w:rsidR="000A7BFA" w:rsidRPr="00952BEA" w:rsidRDefault="000A7BFA" w:rsidP="00BA20BC">
            <w:pPr>
              <w:pStyle w:val="EUStandard10"/>
              <w:tabs>
                <w:tab w:val="left" w:pos="355"/>
                <w:tab w:val="left" w:pos="2482"/>
                <w:tab w:val="left" w:pos="2765"/>
                <w:tab w:val="left" w:pos="4608"/>
                <w:tab w:val="left" w:pos="4891"/>
              </w:tabs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7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30"/>
            <w:r w:rsidRPr="00952BEA">
              <w:rPr>
                <w:noProof w:val="0"/>
              </w:rPr>
              <w:tab/>
              <w:t>Einfamilienhaus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9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31"/>
            <w:r w:rsidRPr="00952BEA">
              <w:rPr>
                <w:noProof w:val="0"/>
              </w:rPr>
              <w:tab/>
              <w:t>Mehrfamilienhaus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Kontrollkästchen11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32"/>
            <w:r>
              <w:rPr>
                <w:noProof w:val="0"/>
              </w:rPr>
              <w:t xml:space="preserve"> </w:t>
            </w:r>
            <w:r>
              <w:rPr>
                <w:noProof w:val="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3" w:name="Text22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33"/>
            <w:r w:rsidRPr="00952BEA">
              <w:rPr>
                <w:noProof w:val="0"/>
              </w:rPr>
              <w:tab/>
            </w:r>
          </w:p>
          <w:p w14:paraId="272D35F8" w14:textId="77777777" w:rsidR="000A7BFA" w:rsidRPr="00952BEA" w:rsidRDefault="000A7BFA" w:rsidP="000A7BFA">
            <w:pPr>
              <w:pStyle w:val="EUStandard10"/>
              <w:tabs>
                <w:tab w:val="left" w:pos="355"/>
                <w:tab w:val="left" w:pos="2482"/>
                <w:tab w:val="left" w:pos="2765"/>
                <w:tab w:val="left" w:pos="4608"/>
                <w:tab w:val="left" w:pos="4891"/>
                <w:tab w:val="left" w:pos="6309"/>
                <w:tab w:val="left" w:pos="6593"/>
              </w:tabs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8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34"/>
            <w:r w:rsidRPr="00952BEA">
              <w:rPr>
                <w:noProof w:val="0"/>
              </w:rPr>
              <w:tab/>
              <w:t>Eigentumswohnung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0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35"/>
            <w:r w:rsidRPr="00952BEA">
              <w:rPr>
                <w:noProof w:val="0"/>
              </w:rPr>
              <w:tab/>
              <w:t>Erbbaurecht</w:t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  <w:vAlign w:val="center"/>
          </w:tcPr>
          <w:p w14:paraId="0C7C4469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3DB055CB" w14:textId="77777777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77AF3A4A" w14:textId="77777777" w:rsidR="000A7BFA" w:rsidRPr="00952BEA" w:rsidRDefault="000A7BFA" w:rsidP="00BA20BC">
            <w:pPr>
              <w:ind w:right="71"/>
              <w:jc w:val="right"/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5C1ADA" w14:textId="77777777" w:rsidR="000A7BFA" w:rsidRPr="00952BEA" w:rsidRDefault="000A7BFA" w:rsidP="000A7BFA">
            <w:pPr>
              <w:pStyle w:val="EUStandard10"/>
              <w:tabs>
                <w:tab w:val="left" w:pos="356"/>
                <w:tab w:val="left" w:pos="3616"/>
                <w:tab w:val="left" w:pos="3899"/>
              </w:tabs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12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36"/>
            <w:r w:rsidRPr="00952BEA">
              <w:rPr>
                <w:noProof w:val="0"/>
              </w:rPr>
              <w:tab/>
              <w:t>mit Garage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Kontrollkästchen13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37"/>
            <w:r w:rsidRPr="00952BEA">
              <w:rPr>
                <w:noProof w:val="0"/>
              </w:rPr>
              <w:tab/>
              <w:t>mit Stellplatz</w:t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EDB50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20A29ED9" w14:textId="77777777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30D81C65" w14:textId="77777777" w:rsidR="000A7BFA" w:rsidRPr="00952BEA" w:rsidRDefault="000A7BFA" w:rsidP="00BA20BC">
            <w:pPr>
              <w:ind w:right="71"/>
              <w:jc w:val="right"/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C62BC0" w14:textId="77777777" w:rsidR="000A7BFA" w:rsidRPr="00952BEA" w:rsidRDefault="000A7BFA" w:rsidP="00BA20BC">
            <w:pPr>
              <w:pStyle w:val="EUStandard10"/>
              <w:tabs>
                <w:tab w:val="left" w:pos="356"/>
                <w:tab w:val="left" w:pos="3616"/>
                <w:tab w:val="left" w:pos="3899"/>
              </w:tabs>
              <w:ind w:left="72"/>
              <w:jc w:val="left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Kontrollkästchen14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38"/>
            <w:r w:rsidRPr="00952BEA">
              <w:rPr>
                <w:noProof w:val="0"/>
              </w:rPr>
              <w:tab/>
              <w:t>Betriebsgrundstück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Kontrollkästchen16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39"/>
            <w:r w:rsidRPr="00952BEA">
              <w:rPr>
                <w:noProof w:val="0"/>
              </w:rPr>
              <w:tab/>
              <w:t>Land- bzw. forstwirtschaftlicher Betrieb</w:t>
            </w:r>
          </w:p>
          <w:p w14:paraId="66895584" w14:textId="77777777" w:rsidR="000A7BFA" w:rsidRPr="00952BEA" w:rsidRDefault="000A7BFA" w:rsidP="000A7BFA">
            <w:pPr>
              <w:pStyle w:val="EUStandard10"/>
              <w:tabs>
                <w:tab w:val="left" w:pos="356"/>
                <w:tab w:val="left" w:pos="3616"/>
                <w:tab w:val="left" w:pos="3899"/>
              </w:tabs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Kontrollkästchen15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40"/>
            <w:r w:rsidRPr="00952BEA">
              <w:rPr>
                <w:noProof w:val="0"/>
              </w:rPr>
              <w:tab/>
              <w:t>Stückland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Kontrollkästchen17"/>
            <w:r>
              <w:rPr>
                <w:noProof w:val="0"/>
              </w:rPr>
              <w:instrText xml:space="preserve"> FORMCHECKBOX </w:instrText>
            </w:r>
            <w:r w:rsidR="00247F3C">
              <w:rPr>
                <w:noProof w:val="0"/>
              </w:rPr>
            </w:r>
            <w:r w:rsidR="00247F3C">
              <w:rPr>
                <w:noProof w:val="0"/>
              </w:rPr>
              <w:fldChar w:fldCharType="separate"/>
            </w:r>
            <w:r>
              <w:rPr>
                <w:noProof w:val="0"/>
              </w:rPr>
              <w:fldChar w:fldCharType="end"/>
            </w:r>
            <w:bookmarkEnd w:id="41"/>
            <w:r w:rsidRPr="00952BEA">
              <w:rPr>
                <w:noProof w:val="0"/>
              </w:rPr>
              <w:tab/>
              <w:t>Bauland/Bauerwartungsland</w:t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A29107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2CC3E486" w14:textId="77777777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19B4B47D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CE817" w14:textId="77777777" w:rsidR="000A7BFA" w:rsidRPr="00952BEA" w:rsidRDefault="000A7BFA" w:rsidP="00BA20BC">
            <w:pPr>
              <w:ind w:left="72"/>
              <w:rPr>
                <w:sz w:val="14"/>
              </w:rPr>
            </w:pPr>
            <w:r w:rsidRPr="00952BEA">
              <w:rPr>
                <w:sz w:val="14"/>
              </w:rPr>
              <w:t>Lage (z. B. Straße, Hausnummer)</w:t>
            </w:r>
          </w:p>
          <w:p w14:paraId="06E09B8B" w14:textId="77777777" w:rsidR="000A7BFA" w:rsidRPr="00952BEA" w:rsidRDefault="000A7BFA" w:rsidP="00BA20BC">
            <w:pPr>
              <w:ind w:left="72"/>
              <w:rPr>
                <w:sz w:val="4"/>
              </w:rPr>
            </w:pPr>
          </w:p>
          <w:p w14:paraId="71BBC729" w14:textId="77777777" w:rsidR="000A7BFA" w:rsidRPr="00952BEA" w:rsidRDefault="000A7BFA" w:rsidP="00BA20BC">
            <w:pPr>
              <w:pStyle w:val="EUStandard10"/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2" w:name="Text23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42"/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D45B6B" w14:textId="77777777" w:rsidR="000A7BFA" w:rsidRPr="00952BEA" w:rsidRDefault="000A7BFA" w:rsidP="00BA20BC">
            <w:pPr>
              <w:rPr>
                <w:sz w:val="20"/>
              </w:rPr>
            </w:pPr>
          </w:p>
        </w:tc>
      </w:tr>
      <w:tr w:rsidR="000A7BFA" w:rsidRPr="00952BEA" w14:paraId="6A74203C" w14:textId="77777777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7222BB8C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81E604" w14:textId="77777777" w:rsidR="000A7BFA" w:rsidRPr="00952BEA" w:rsidRDefault="000A7BFA" w:rsidP="00BA20BC">
            <w:pPr>
              <w:pStyle w:val="EUStandard10"/>
              <w:tabs>
                <w:tab w:val="right" w:pos="3474"/>
              </w:tabs>
              <w:ind w:left="72"/>
              <w:rPr>
                <w:noProof w:val="0"/>
              </w:rPr>
            </w:pPr>
            <w:r w:rsidRPr="00952BEA">
              <w:rPr>
                <w:noProof w:val="0"/>
              </w:rPr>
              <w:t>Größe d.</w:t>
            </w:r>
          </w:p>
          <w:p w14:paraId="4762008B" w14:textId="77777777" w:rsidR="000A7BFA" w:rsidRPr="00952BEA" w:rsidRDefault="000A7BFA" w:rsidP="00BA20BC">
            <w:pPr>
              <w:pStyle w:val="EUStandard10"/>
              <w:tabs>
                <w:tab w:val="right" w:pos="3474"/>
              </w:tabs>
              <w:ind w:left="72"/>
              <w:rPr>
                <w:noProof w:val="0"/>
              </w:rPr>
            </w:pPr>
            <w:r w:rsidRPr="00952BEA">
              <w:t>Grundstücke(s)</w:t>
            </w:r>
            <w:r w:rsidRPr="00952BEA">
              <w:tab/>
            </w: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3" w:name="Text2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3"/>
            <w:r>
              <w:t xml:space="preserve"> </w:t>
            </w:r>
            <w:r w:rsidRPr="00952BEA">
              <w:t>m</w:t>
            </w:r>
            <w:r w:rsidRPr="00952BEA">
              <w:rPr>
                <w:vertAlign w:val="superscript"/>
              </w:rPr>
              <w:t>2</w:t>
            </w:r>
          </w:p>
        </w:tc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BBAD37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 w:rsidRPr="00952BEA">
              <w:t>Wohnfläche /</w:t>
            </w:r>
            <w:r w:rsidRPr="00952BEA">
              <w:rPr>
                <w:sz w:val="20"/>
              </w:rPr>
              <w:t xml:space="preserve"> Größe der </w:t>
            </w:r>
          </w:p>
          <w:p w14:paraId="5BF0CCDA" w14:textId="77777777" w:rsidR="000A7BFA" w:rsidRPr="00952BEA" w:rsidRDefault="000A7BFA" w:rsidP="00BA20BC">
            <w:pPr>
              <w:pStyle w:val="EUStandard10"/>
              <w:tabs>
                <w:tab w:val="right" w:pos="3615"/>
              </w:tabs>
              <w:ind w:left="72"/>
              <w:rPr>
                <w:noProof w:val="0"/>
              </w:rPr>
            </w:pPr>
            <w:r w:rsidRPr="00952BEA">
              <w:rPr>
                <w:noProof w:val="0"/>
              </w:rPr>
              <w:t>Eigentumswohnung</w:t>
            </w: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4" w:name="Text25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44"/>
            <w:r>
              <w:rPr>
                <w:noProof w:val="0"/>
              </w:rPr>
              <w:t xml:space="preserve"> </w:t>
            </w:r>
            <w:r w:rsidRPr="00952BEA">
              <w:t>m</w:t>
            </w:r>
            <w:r w:rsidRPr="00952BEA">
              <w:rPr>
                <w:vertAlign w:val="superscript"/>
              </w:rPr>
              <w:t>2</w:t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EFB80A" w14:textId="77777777" w:rsidR="000A7BFA" w:rsidRPr="00952BEA" w:rsidRDefault="000A7BFA" w:rsidP="00BA20BC">
            <w:pPr>
              <w:rPr>
                <w:sz w:val="20"/>
              </w:rPr>
            </w:pPr>
          </w:p>
        </w:tc>
      </w:tr>
      <w:tr w:rsidR="00DA5BF5" w:rsidRPr="00952BEA" w14:paraId="77F7790D" w14:textId="77777777" w:rsidTr="00DA5BF5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04059E61" w14:textId="77777777" w:rsidR="00DA5BF5" w:rsidRPr="00952BEA" w:rsidRDefault="00DA5BF5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6999706" w14:textId="77777777" w:rsidR="00DA5BF5" w:rsidRPr="00952BEA" w:rsidRDefault="00DA5BF5" w:rsidP="00BA20BC">
            <w:pPr>
              <w:tabs>
                <w:tab w:val="right" w:pos="3474"/>
              </w:tabs>
              <w:ind w:left="72"/>
              <w:rPr>
                <w:sz w:val="14"/>
              </w:rPr>
            </w:pPr>
            <w:r w:rsidRPr="00952BEA">
              <w:rPr>
                <w:sz w:val="14"/>
              </w:rPr>
              <w:t>bei Gebäuden: Baujahr</w:t>
            </w:r>
          </w:p>
          <w:p w14:paraId="2D43AC54" w14:textId="77777777" w:rsidR="00DA5BF5" w:rsidRPr="00952BEA" w:rsidRDefault="00DA5BF5" w:rsidP="00BA20BC">
            <w:pPr>
              <w:tabs>
                <w:tab w:val="right" w:pos="3474"/>
              </w:tabs>
              <w:ind w:left="72"/>
              <w:rPr>
                <w:sz w:val="4"/>
              </w:rPr>
            </w:pPr>
          </w:p>
          <w:p w14:paraId="1836E29E" w14:textId="77777777" w:rsidR="00DA5BF5" w:rsidRPr="00952BEA" w:rsidRDefault="00DA5BF5" w:rsidP="00BA20BC">
            <w:pPr>
              <w:tabs>
                <w:tab w:val="right" w:pos="3474"/>
              </w:tabs>
              <w:ind w:left="7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5" w:name="Text2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19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CA0818C" w14:textId="77777777" w:rsidR="00DA5BF5" w:rsidRPr="00952BEA" w:rsidRDefault="00DA5BF5" w:rsidP="00DA5BF5">
            <w:pPr>
              <w:ind w:left="72"/>
              <w:jc w:val="left"/>
              <w:rPr>
                <w:sz w:val="14"/>
              </w:rPr>
            </w:pPr>
            <w:r>
              <w:rPr>
                <w:sz w:val="14"/>
              </w:rPr>
              <w:t>Kaufjahr</w:t>
            </w:r>
          </w:p>
          <w:p w14:paraId="0496898A" w14:textId="77777777" w:rsidR="00DA5BF5" w:rsidRPr="00952BEA" w:rsidRDefault="00DA5BF5" w:rsidP="00DA5BF5">
            <w:pPr>
              <w:ind w:left="72"/>
              <w:jc w:val="left"/>
              <w:rPr>
                <w:sz w:val="4"/>
              </w:rPr>
            </w:pPr>
            <w:r>
              <w:rPr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6" w:name="Text2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6"/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273705" w14:textId="77777777" w:rsidR="00DA5BF5" w:rsidRPr="00DA5BF5" w:rsidRDefault="00DA5BF5" w:rsidP="00DA5BF5">
            <w:pPr>
              <w:ind w:left="72" w:right="72"/>
              <w:jc w:val="left"/>
              <w:rPr>
                <w:sz w:val="14"/>
                <w:szCs w:val="14"/>
              </w:rPr>
            </w:pPr>
            <w:r w:rsidRPr="00DA5BF5">
              <w:rPr>
                <w:sz w:val="14"/>
                <w:szCs w:val="14"/>
              </w:rPr>
              <w:t>Kaufpreis</w:t>
            </w:r>
          </w:p>
          <w:p w14:paraId="61768405" w14:textId="77777777" w:rsidR="00DA5BF5" w:rsidRPr="00952BEA" w:rsidRDefault="00DA5BF5" w:rsidP="00DA5BF5">
            <w:pPr>
              <w:ind w:left="72" w:right="72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7" w:name="Text2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  <w:r>
              <w:rPr>
                <w:sz w:val="20"/>
              </w:rPr>
              <w:t xml:space="preserve"> </w:t>
            </w:r>
            <w:r w:rsidRPr="00952BEA">
              <w:rPr>
                <w:sz w:val="20"/>
              </w:rPr>
              <w:t>EUR</w:t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39F6B" w14:textId="77777777" w:rsidR="00DA5BF5" w:rsidRPr="00952BEA" w:rsidRDefault="00DA5BF5" w:rsidP="00BA20BC">
            <w:pPr>
              <w:rPr>
                <w:sz w:val="20"/>
              </w:rPr>
            </w:pPr>
          </w:p>
        </w:tc>
      </w:tr>
      <w:tr w:rsidR="000A7BFA" w:rsidRPr="00952BEA" w14:paraId="1B123D40" w14:textId="77777777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6BEBD5DD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2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1788016" w14:textId="77777777" w:rsidR="000A7BFA" w:rsidRPr="00952BEA" w:rsidRDefault="000A7BFA" w:rsidP="00BA20BC">
            <w:pPr>
              <w:tabs>
                <w:tab w:val="right" w:pos="3474"/>
              </w:tabs>
              <w:ind w:left="72"/>
              <w:rPr>
                <w:sz w:val="14"/>
              </w:rPr>
            </w:pPr>
            <w:r w:rsidRPr="00952BEA">
              <w:rPr>
                <w:sz w:val="14"/>
              </w:rPr>
              <w:t>bei Erbbaurecht: bestellt am</w:t>
            </w:r>
          </w:p>
          <w:p w14:paraId="16D6AF20" w14:textId="77777777" w:rsidR="000A7BFA" w:rsidRPr="00952BEA" w:rsidRDefault="000A7BFA" w:rsidP="00BA20BC">
            <w:pPr>
              <w:tabs>
                <w:tab w:val="right" w:pos="3474"/>
              </w:tabs>
              <w:ind w:left="72"/>
              <w:rPr>
                <w:sz w:val="4"/>
              </w:rPr>
            </w:pPr>
          </w:p>
          <w:p w14:paraId="45091E04" w14:textId="77777777" w:rsidR="000A7BFA" w:rsidRPr="00952BEA" w:rsidRDefault="000A7BFA" w:rsidP="00BA20BC">
            <w:pPr>
              <w:tabs>
                <w:tab w:val="right" w:pos="3474"/>
              </w:tabs>
              <w:ind w:left="7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8" w:name="Text2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25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9D14C8F" w14:textId="77777777" w:rsidR="000A7BFA" w:rsidRPr="00952BEA" w:rsidRDefault="000A7BFA" w:rsidP="00BA20BC">
            <w:pPr>
              <w:tabs>
                <w:tab w:val="right" w:pos="3474"/>
              </w:tabs>
              <w:ind w:left="72"/>
              <w:rPr>
                <w:sz w:val="14"/>
              </w:rPr>
            </w:pPr>
            <w:r w:rsidRPr="00952BEA">
              <w:rPr>
                <w:sz w:val="14"/>
              </w:rPr>
              <w:t>endend am:</w:t>
            </w:r>
          </w:p>
          <w:p w14:paraId="3D72B9E7" w14:textId="77777777" w:rsidR="000A7BFA" w:rsidRPr="00952BEA" w:rsidRDefault="000A7BFA" w:rsidP="00BA20BC">
            <w:pPr>
              <w:tabs>
                <w:tab w:val="right" w:pos="3474"/>
              </w:tabs>
              <w:ind w:left="72"/>
              <w:rPr>
                <w:sz w:val="4"/>
              </w:rPr>
            </w:pPr>
          </w:p>
          <w:p w14:paraId="7552B658" w14:textId="77777777" w:rsidR="000A7BFA" w:rsidRPr="00952BEA" w:rsidRDefault="000A7BFA" w:rsidP="00BA20BC">
            <w:pPr>
              <w:tabs>
                <w:tab w:val="right" w:pos="3474"/>
              </w:tabs>
              <w:ind w:left="7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9" w:name="Text3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25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2A4F99" w14:textId="77777777" w:rsidR="000A7BFA" w:rsidRPr="00952BEA" w:rsidRDefault="000A7BFA" w:rsidP="00BA20BC">
            <w:pPr>
              <w:pStyle w:val="EUStandard10"/>
              <w:tabs>
                <w:tab w:val="right" w:pos="3474"/>
              </w:tabs>
              <w:ind w:left="72"/>
              <w:rPr>
                <w:sz w:val="14"/>
              </w:rPr>
            </w:pPr>
            <w:r w:rsidRPr="00952BEA">
              <w:rPr>
                <w:sz w:val="14"/>
              </w:rPr>
              <w:t>jährl. Erbbauzins:</w:t>
            </w:r>
          </w:p>
          <w:p w14:paraId="4F3C5D59" w14:textId="77777777" w:rsidR="000A7BFA" w:rsidRPr="00952BEA" w:rsidRDefault="000A7BFA" w:rsidP="00BA20BC">
            <w:pPr>
              <w:pStyle w:val="EUStandard10"/>
              <w:tabs>
                <w:tab w:val="right" w:pos="3474"/>
              </w:tabs>
              <w:ind w:left="72"/>
              <w:rPr>
                <w:sz w:val="4"/>
              </w:rPr>
            </w:pPr>
          </w:p>
          <w:p w14:paraId="59D60516" w14:textId="77777777" w:rsidR="000A7BFA" w:rsidRPr="00952BEA" w:rsidRDefault="000A7BFA" w:rsidP="00BA20BC">
            <w:pPr>
              <w:pStyle w:val="EUStandard10"/>
              <w:tabs>
                <w:tab w:val="right" w:pos="2293"/>
              </w:tabs>
              <w:ind w:left="72"/>
              <w:rPr>
                <w:noProof w:val="0"/>
              </w:rPr>
            </w:pP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0" w:name="Text31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50"/>
            <w:r>
              <w:rPr>
                <w:noProof w:val="0"/>
              </w:rPr>
              <w:t xml:space="preserve"> </w:t>
            </w:r>
            <w:r w:rsidRPr="00952BEA">
              <w:rPr>
                <w:noProof w:val="0"/>
              </w:rPr>
              <w:t>EUR</w:t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8DF590" w14:textId="77777777" w:rsidR="000A7BFA" w:rsidRPr="00952BEA" w:rsidRDefault="000A7BFA" w:rsidP="00BA20BC">
            <w:pPr>
              <w:rPr>
                <w:sz w:val="20"/>
              </w:rPr>
            </w:pPr>
          </w:p>
        </w:tc>
      </w:tr>
      <w:tr w:rsidR="000A7BFA" w:rsidRPr="00952BEA" w14:paraId="201C78BC" w14:textId="77777777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25C492FA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473952" w14:textId="77777777" w:rsidR="000A7BFA" w:rsidRPr="00952BEA" w:rsidRDefault="000A7BFA" w:rsidP="00BA20BC">
            <w:pPr>
              <w:tabs>
                <w:tab w:val="right" w:pos="3474"/>
              </w:tabs>
              <w:ind w:left="72"/>
              <w:rPr>
                <w:sz w:val="14"/>
              </w:rPr>
            </w:pPr>
            <w:r w:rsidRPr="00952BEA">
              <w:rPr>
                <w:sz w:val="14"/>
              </w:rPr>
              <w:t>Brandversicherungssumme 1914</w:t>
            </w:r>
          </w:p>
          <w:p w14:paraId="246EB09E" w14:textId="77777777" w:rsidR="000A7BFA" w:rsidRPr="00952BEA" w:rsidRDefault="000A7BFA" w:rsidP="00BA20BC">
            <w:pPr>
              <w:tabs>
                <w:tab w:val="right" w:pos="3474"/>
              </w:tabs>
              <w:ind w:left="72"/>
              <w:rPr>
                <w:sz w:val="4"/>
              </w:rPr>
            </w:pPr>
          </w:p>
          <w:p w14:paraId="457A6F39" w14:textId="77777777" w:rsidR="000A7BFA" w:rsidRPr="00952BEA" w:rsidRDefault="000A7BFA" w:rsidP="00BA20BC">
            <w:pPr>
              <w:pStyle w:val="EUStandard10"/>
              <w:tabs>
                <w:tab w:val="right" w:pos="3474"/>
              </w:tabs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1" w:name="Text32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51"/>
            <w:r>
              <w:rPr>
                <w:noProof w:val="0"/>
              </w:rPr>
              <w:tab/>
              <w:t>MK</w:t>
            </w:r>
          </w:p>
        </w:tc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509AA2D" w14:textId="77777777" w:rsidR="000A7BFA" w:rsidRPr="00952BEA" w:rsidRDefault="000A7BFA" w:rsidP="00BA20BC">
            <w:pPr>
              <w:ind w:left="72"/>
              <w:rPr>
                <w:sz w:val="14"/>
              </w:rPr>
            </w:pPr>
            <w:r w:rsidRPr="00952BEA">
              <w:rPr>
                <w:sz w:val="14"/>
              </w:rPr>
              <w:t>Einheitswert</w:t>
            </w:r>
          </w:p>
          <w:p w14:paraId="5ED22EA7" w14:textId="77777777" w:rsidR="000A7BFA" w:rsidRPr="00952BEA" w:rsidRDefault="000A7BFA" w:rsidP="00BA20BC">
            <w:pPr>
              <w:ind w:left="72"/>
              <w:rPr>
                <w:sz w:val="4"/>
              </w:rPr>
            </w:pPr>
          </w:p>
          <w:p w14:paraId="4054A03F" w14:textId="77777777" w:rsidR="000A7BFA" w:rsidRPr="00952BEA" w:rsidRDefault="000A7BFA" w:rsidP="00BA20BC">
            <w:pPr>
              <w:pStyle w:val="EUStandard10"/>
              <w:tabs>
                <w:tab w:val="right" w:pos="3615"/>
              </w:tabs>
              <w:ind w:left="72"/>
              <w:rPr>
                <w:noProof w:val="0"/>
              </w:rPr>
            </w:pP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52" w:name="Text33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52"/>
            <w:r>
              <w:rPr>
                <w:noProof w:val="0"/>
              </w:rPr>
              <w:t xml:space="preserve"> </w:t>
            </w:r>
            <w:r w:rsidRPr="00952BEA">
              <w:rPr>
                <w:noProof w:val="0"/>
              </w:rPr>
              <w:t>EUR</w:t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947A17" w14:textId="77777777" w:rsidR="000A7BFA" w:rsidRPr="00952BEA" w:rsidRDefault="000A7BFA" w:rsidP="00BA20BC">
            <w:pPr>
              <w:rPr>
                <w:sz w:val="20"/>
              </w:rPr>
            </w:pPr>
          </w:p>
        </w:tc>
      </w:tr>
      <w:tr w:rsidR="000A7BFA" w:rsidRPr="00952BEA" w14:paraId="62C0F5BD" w14:textId="77777777">
        <w:trPr>
          <w:cantSplit/>
          <w:trHeight w:val="330"/>
        </w:trPr>
        <w:tc>
          <w:tcPr>
            <w:tcW w:w="779" w:type="dxa"/>
            <w:vMerge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</w:tcPr>
          <w:p w14:paraId="7F50767F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CDEDACD" w14:textId="77777777" w:rsidR="000A7BFA" w:rsidRPr="00952BEA" w:rsidRDefault="000A7BFA" w:rsidP="00BA20BC">
            <w:pPr>
              <w:tabs>
                <w:tab w:val="right" w:pos="3474"/>
              </w:tabs>
              <w:ind w:left="72"/>
              <w:rPr>
                <w:sz w:val="14"/>
              </w:rPr>
            </w:pPr>
            <w:r w:rsidRPr="00952BEA">
              <w:rPr>
                <w:sz w:val="14"/>
              </w:rPr>
              <w:t>Verkehrswert (= Verkaufswert, ggf. geschätzt)</w:t>
            </w:r>
          </w:p>
          <w:p w14:paraId="1C7CBD45" w14:textId="77777777" w:rsidR="000A7BFA" w:rsidRPr="00952BEA" w:rsidRDefault="000A7BFA" w:rsidP="00BA20BC">
            <w:pPr>
              <w:tabs>
                <w:tab w:val="right" w:pos="3474"/>
              </w:tabs>
              <w:ind w:left="72"/>
              <w:rPr>
                <w:sz w:val="4"/>
              </w:rPr>
            </w:pPr>
          </w:p>
          <w:p w14:paraId="7875CEE3" w14:textId="77777777" w:rsidR="000A7BFA" w:rsidRPr="00952BEA" w:rsidRDefault="000A7BFA" w:rsidP="00BA20BC">
            <w:pPr>
              <w:pStyle w:val="EUStandard11"/>
              <w:tabs>
                <w:tab w:val="right" w:pos="3474"/>
              </w:tabs>
              <w:ind w:left="72"/>
              <w:rPr>
                <w:noProof w:val="0"/>
              </w:rPr>
            </w:pPr>
            <w:r w:rsidRPr="00952BEA">
              <w:rPr>
                <w:noProof w:val="0"/>
              </w:rPr>
              <w:tab/>
            </w:r>
            <w:r>
              <w:rPr>
                <w:noProof w:val="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3" w:name="Text34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53"/>
            <w:r>
              <w:rPr>
                <w:noProof w:val="0"/>
              </w:rPr>
              <w:t xml:space="preserve"> </w:t>
            </w:r>
            <w:r w:rsidRPr="00952BEA">
              <w:rPr>
                <w:noProof w:val="0"/>
              </w:rPr>
              <w:t>EUR</w:t>
            </w:r>
          </w:p>
        </w:tc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8EDDF6" w14:textId="77777777" w:rsidR="000A7BFA" w:rsidRPr="00952BEA" w:rsidRDefault="000A7BFA" w:rsidP="00BA20BC">
            <w:pPr>
              <w:ind w:left="72"/>
              <w:rPr>
                <w:sz w:val="14"/>
              </w:rPr>
            </w:pPr>
            <w:r w:rsidRPr="00952BEA">
              <w:rPr>
                <w:sz w:val="14"/>
              </w:rPr>
              <w:t xml:space="preserve">Anteil </w:t>
            </w:r>
            <w:r w:rsidR="00E5145F">
              <w:rPr>
                <w:sz w:val="14"/>
              </w:rPr>
              <w:t>d. Verstorbenen (z. B. 1/4</w:t>
            </w:r>
            <w:r w:rsidR="007B6415">
              <w:rPr>
                <w:sz w:val="14"/>
              </w:rPr>
              <w:t xml:space="preserve">, </w:t>
            </w:r>
            <w:r w:rsidR="00E5145F">
              <w:rPr>
                <w:sz w:val="14"/>
              </w:rPr>
              <w:t>1/2,</w:t>
            </w:r>
            <w:r w:rsidR="007B6415">
              <w:rPr>
                <w:sz w:val="14"/>
              </w:rPr>
              <w:t xml:space="preserve"> 1/1 </w:t>
            </w:r>
            <w:r w:rsidRPr="00952BEA">
              <w:rPr>
                <w:sz w:val="14"/>
              </w:rPr>
              <w:t>o. ä.)</w:t>
            </w:r>
          </w:p>
          <w:p w14:paraId="35E61E2E" w14:textId="77777777" w:rsidR="000A7BFA" w:rsidRPr="00952BEA" w:rsidRDefault="000A7BFA" w:rsidP="00BA20BC">
            <w:pPr>
              <w:ind w:left="72"/>
              <w:rPr>
                <w:sz w:val="4"/>
              </w:rPr>
            </w:pPr>
          </w:p>
          <w:p w14:paraId="58208F32" w14:textId="77777777" w:rsidR="000A7BFA" w:rsidRPr="00952BEA" w:rsidRDefault="000A7BFA" w:rsidP="00BA20BC">
            <w:pPr>
              <w:pStyle w:val="EUStandard11"/>
              <w:tabs>
                <w:tab w:val="right" w:pos="3615"/>
              </w:tabs>
              <w:ind w:left="72"/>
              <w:rPr>
                <w:noProof w:val="0"/>
              </w:rPr>
            </w:pPr>
            <w:r>
              <w:rPr>
                <w:noProof w:val="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4" w:name="Text35"/>
            <w:r>
              <w:rPr>
                <w:noProof w:val="0"/>
              </w:rPr>
              <w:instrText xml:space="preserve"> FORMTEXT </w:instrText>
            </w:r>
            <w:r>
              <w:rPr>
                <w:noProof w:val="0"/>
              </w:rPr>
            </w:r>
            <w:r>
              <w:rPr>
                <w:noProof w:val="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rPr>
                <w:noProof w:val="0"/>
              </w:rPr>
              <w:fldChar w:fldCharType="end"/>
            </w:r>
            <w:bookmarkEnd w:id="54"/>
            <w:r w:rsidRPr="00952BEA">
              <w:rPr>
                <w:noProof w:val="0"/>
              </w:rPr>
              <w:tab/>
              <w:t>►</w:t>
            </w: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224BC0" w14:textId="77777777" w:rsidR="000A7BFA" w:rsidRPr="00952BEA" w:rsidRDefault="000A7BFA" w:rsidP="00BA20BC">
            <w:pPr>
              <w:rPr>
                <w:sz w:val="20"/>
              </w:rPr>
            </w:pPr>
          </w:p>
        </w:tc>
      </w:tr>
      <w:tr w:rsidR="000A7BFA" w:rsidRPr="00952BEA" w14:paraId="1FDCBDFF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FA05091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1.10</w:t>
            </w: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3F9CA5" w14:textId="77777777" w:rsidR="000A7BFA" w:rsidRPr="00952BEA" w:rsidRDefault="000A7BFA" w:rsidP="00BA20BC">
            <w:pPr>
              <w:ind w:left="72"/>
              <w:jc w:val="left"/>
              <w:rPr>
                <w:sz w:val="20"/>
              </w:rPr>
            </w:pPr>
            <w:r w:rsidRPr="00952BEA">
              <w:rPr>
                <w:sz w:val="20"/>
              </w:rPr>
              <w:t>Sonstiges Vermögen (z. B. Maschinen- und Viehbestand, Patente, LKW, PKW, Boote)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7695B33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58CC48A9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71ACE3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0264B9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5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5"/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CDEC22F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6B041525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0C4F17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42FB12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 w:rsidRPr="00952BEA">
              <w:rPr>
                <w:sz w:val="20"/>
              </w:rPr>
              <w:t>Sonstiges Vermögen (z. B. Anteil an Erbengemeinschaft)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A6D9F4" w14:textId="77777777" w:rsidR="000A7BFA" w:rsidRPr="00952BEA" w:rsidRDefault="000A7BFA" w:rsidP="00BA20BC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56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6"/>
          </w:p>
        </w:tc>
      </w:tr>
      <w:tr w:rsidR="000A7BFA" w:rsidRPr="00952BEA" w14:paraId="3681B586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AC0C6D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657F4C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57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7"/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D16E50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7E170D28" w14:textId="77777777">
        <w:trPr>
          <w:cantSplit/>
          <w:trHeight w:val="33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1DB3F1" w14:textId="77777777" w:rsidR="000A7BFA" w:rsidRPr="00952BEA" w:rsidRDefault="000A7BFA" w:rsidP="00BA20BC">
            <w:pPr>
              <w:ind w:right="71"/>
              <w:jc w:val="right"/>
              <w:rPr>
                <w:sz w:val="20"/>
              </w:rPr>
            </w:pPr>
          </w:p>
        </w:tc>
        <w:tc>
          <w:tcPr>
            <w:tcW w:w="75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8CEB5B" w14:textId="77777777" w:rsidR="000A7BFA" w:rsidRPr="00952BEA" w:rsidRDefault="000A7BFA" w:rsidP="00BA20BC">
            <w:pPr>
              <w:ind w:left="7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8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8"/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02DF4DA" w14:textId="77777777" w:rsidR="000A7BFA" w:rsidRPr="00952BEA" w:rsidRDefault="000A7BFA" w:rsidP="00BA20BC">
            <w:pPr>
              <w:jc w:val="right"/>
              <w:rPr>
                <w:sz w:val="20"/>
              </w:rPr>
            </w:pPr>
          </w:p>
        </w:tc>
      </w:tr>
      <w:tr w:rsidR="000A7BFA" w:rsidRPr="00952BEA" w14:paraId="5A5E6C84" w14:textId="77777777">
        <w:trPr>
          <w:cantSplit/>
          <w:trHeight w:val="330"/>
        </w:trPr>
        <w:tc>
          <w:tcPr>
            <w:tcW w:w="829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60C00D" w14:textId="77777777" w:rsidR="000A7BFA" w:rsidRPr="00952BEA" w:rsidRDefault="000A7BFA" w:rsidP="00BA20BC">
            <w:pPr>
              <w:tabs>
                <w:tab w:val="left" w:pos="284"/>
              </w:tabs>
              <w:ind w:left="72"/>
              <w:rPr>
                <w:b/>
                <w:sz w:val="20"/>
              </w:rPr>
            </w:pPr>
            <w:r>
              <w:br w:type="page"/>
            </w:r>
            <w:r w:rsidRPr="00952BEA">
              <w:rPr>
                <w:b/>
                <w:sz w:val="20"/>
              </w:rPr>
              <w:tab/>
              <w:t>Summe der Nachlasswerte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B498FF" w14:textId="77777777" w:rsidR="000A7BFA" w:rsidRPr="00952BEA" w:rsidRDefault="000A7BFA" w:rsidP="00BA20BC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9" w:name="Text41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59"/>
          </w:p>
        </w:tc>
      </w:tr>
    </w:tbl>
    <w:p w14:paraId="7375E3C9" w14:textId="77777777" w:rsidR="00AC1526" w:rsidRPr="00AC1526" w:rsidRDefault="00AC1526" w:rsidP="00AC1526">
      <w:pPr>
        <w:rPr>
          <w:vanish/>
        </w:rPr>
      </w:pPr>
    </w:p>
    <w:tbl>
      <w:tblPr>
        <w:tblpPr w:leftFromText="141" w:rightFromText="141" w:vertAnchor="text" w:horzAnchor="margin" w:tblpY="-19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418"/>
        <w:gridCol w:w="4394"/>
        <w:gridCol w:w="1701"/>
        <w:gridCol w:w="1701"/>
      </w:tblGrid>
      <w:tr w:rsidR="000A7BFA" w:rsidRPr="00952BEA" w14:paraId="06F0F888" w14:textId="77777777" w:rsidTr="000A7BFA">
        <w:trPr>
          <w:cantSplit/>
          <w:trHeight w:val="320"/>
        </w:trPr>
        <w:tc>
          <w:tcPr>
            <w:tcW w:w="829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B07C13" w14:textId="77777777" w:rsidR="000A7BFA" w:rsidRPr="00952BEA" w:rsidRDefault="000A7BFA" w:rsidP="000A7BFA">
            <w:pPr>
              <w:tabs>
                <w:tab w:val="left" w:pos="284"/>
              </w:tabs>
              <w:rPr>
                <w:b/>
              </w:rPr>
            </w:pPr>
            <w:r w:rsidRPr="00952BEA">
              <w:rPr>
                <w:b/>
              </w:rPr>
              <w:t>2.</w:t>
            </w:r>
            <w:r w:rsidRPr="00952BEA">
              <w:rPr>
                <w:b/>
              </w:rPr>
              <w:tab/>
              <w:t>Nachlassverbindlichkeiten am Todestag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994A7A9" w14:textId="77777777" w:rsidR="000A7BFA" w:rsidRPr="00952BEA" w:rsidRDefault="000A7BFA" w:rsidP="000A7BFA">
            <w:pPr>
              <w:jc w:val="center"/>
              <w:rPr>
                <w:b/>
              </w:rPr>
            </w:pPr>
            <w:r w:rsidRPr="00952BEA">
              <w:rPr>
                <w:b/>
              </w:rPr>
              <w:t>EUR</w:t>
            </w:r>
          </w:p>
        </w:tc>
      </w:tr>
      <w:tr w:rsidR="000A7BFA" w:rsidRPr="00952BEA" w14:paraId="38BF5C2A" w14:textId="77777777" w:rsidTr="000A7BFA">
        <w:trPr>
          <w:cantSplit/>
          <w:trHeight w:val="320"/>
        </w:trPr>
        <w:tc>
          <w:tcPr>
            <w:tcW w:w="829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657B2FBA" w14:textId="77777777" w:rsidR="000A7BFA" w:rsidRPr="00952BEA" w:rsidRDefault="00FC647F" w:rsidP="000A7BFA">
            <w:pPr>
              <w:tabs>
                <w:tab w:val="left" w:pos="284"/>
              </w:tabs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Schulden d. Verstorbenen, die bis zum Todestag entstanden sind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bottom"/>
          </w:tcPr>
          <w:p w14:paraId="41E2E6DC" w14:textId="77777777" w:rsidR="000A7BFA" w:rsidRPr="00952BEA" w:rsidRDefault="000A7BFA" w:rsidP="000A7BFA">
            <w:pPr>
              <w:jc w:val="right"/>
              <w:rPr>
                <w:sz w:val="20"/>
              </w:rPr>
            </w:pPr>
          </w:p>
        </w:tc>
      </w:tr>
      <w:tr w:rsidR="000A7BFA" w:rsidRPr="00952BEA" w14:paraId="57D0902F" w14:textId="77777777" w:rsidTr="000A7BFA">
        <w:trPr>
          <w:cantSplit/>
          <w:trHeight w:val="32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3F93B9" w14:textId="77777777" w:rsidR="000A7BFA" w:rsidRPr="00952BEA" w:rsidRDefault="000A7BFA" w:rsidP="000A7BFA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2.1</w:t>
            </w:r>
          </w:p>
        </w:tc>
        <w:tc>
          <w:tcPr>
            <w:tcW w:w="75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12D93A" w14:textId="77777777" w:rsidR="000A7BFA" w:rsidRPr="00952BEA" w:rsidRDefault="000A7BFA" w:rsidP="000A7BFA">
            <w:pPr>
              <w:ind w:left="72"/>
              <w:jc w:val="left"/>
              <w:rPr>
                <w:sz w:val="20"/>
              </w:rPr>
            </w:pPr>
            <w:r w:rsidRPr="00952BEA">
              <w:rPr>
                <w:sz w:val="20"/>
              </w:rPr>
              <w:t>Hypotheken, Grund- und Rentenschulden (restl. Kapital und rückständige Zinsen)</w:t>
            </w:r>
          </w:p>
        </w:tc>
        <w:tc>
          <w:tcPr>
            <w:tcW w:w="170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2468AC" w14:textId="77777777" w:rsidR="000A7BFA" w:rsidRPr="00952BEA" w:rsidRDefault="000A7BFA" w:rsidP="000A7BFA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60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0"/>
          </w:p>
        </w:tc>
      </w:tr>
      <w:tr w:rsidR="000A7BFA" w:rsidRPr="00952BEA" w14:paraId="6D954FA2" w14:textId="77777777" w:rsidTr="000A7BFA">
        <w:trPr>
          <w:cantSplit/>
          <w:trHeight w:val="320"/>
        </w:trPr>
        <w:tc>
          <w:tcPr>
            <w:tcW w:w="77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77384505" w14:textId="77777777" w:rsidR="000A7BFA" w:rsidRPr="00952BEA" w:rsidRDefault="000A7BFA" w:rsidP="000A7BFA">
            <w:pPr>
              <w:ind w:right="71"/>
              <w:jc w:val="right"/>
              <w:rPr>
                <w:sz w:val="20"/>
              </w:rPr>
            </w:pPr>
            <w:r w:rsidRPr="00952BEA">
              <w:rPr>
                <w:sz w:val="20"/>
              </w:rPr>
              <w:t>2.2</w:t>
            </w:r>
          </w:p>
        </w:tc>
        <w:tc>
          <w:tcPr>
            <w:tcW w:w="75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BCCAE0" w14:textId="77777777" w:rsidR="000A7BFA" w:rsidRPr="00952BEA" w:rsidRDefault="000A7BFA" w:rsidP="000A7BFA">
            <w:pPr>
              <w:ind w:left="72"/>
              <w:jc w:val="left"/>
              <w:rPr>
                <w:sz w:val="20"/>
              </w:rPr>
            </w:pPr>
            <w:r w:rsidRPr="00952BEA">
              <w:rPr>
                <w:sz w:val="20"/>
              </w:rPr>
              <w:t>Sonstige Verbindlichkeiten (z. B. Miet- und Steuerrückstände, Krankheitskosten, soweit diese bereits zum Todeszeitpunkt bestanden haben)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9BFC92C" w14:textId="77777777" w:rsidR="000A7BFA" w:rsidRPr="00952BEA" w:rsidRDefault="000A7BFA" w:rsidP="000A7BFA">
            <w:pPr>
              <w:jc w:val="righ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61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1"/>
          </w:p>
        </w:tc>
      </w:tr>
      <w:tr w:rsidR="000A7BFA" w:rsidRPr="00952BEA" w14:paraId="55F16B8B" w14:textId="77777777" w:rsidTr="000A7BFA">
        <w:trPr>
          <w:cantSplit/>
          <w:trHeight w:val="320"/>
        </w:trPr>
        <w:tc>
          <w:tcPr>
            <w:tcW w:w="8292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1CF1F7" w14:textId="77777777" w:rsidR="000A7BFA" w:rsidRPr="00952BEA" w:rsidRDefault="000A7BFA" w:rsidP="000A7BFA">
            <w:pPr>
              <w:tabs>
                <w:tab w:val="left" w:pos="284"/>
                <w:tab w:val="right" w:pos="2481"/>
              </w:tabs>
              <w:ind w:right="72"/>
              <w:jc w:val="left"/>
              <w:rPr>
                <w:b/>
                <w:sz w:val="20"/>
              </w:rPr>
            </w:pPr>
            <w:r w:rsidRPr="00952BEA">
              <w:rPr>
                <w:b/>
                <w:sz w:val="20"/>
              </w:rPr>
              <w:tab/>
              <w:t xml:space="preserve">Summe der Nachlassverbindlichkeiten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bottom"/>
          </w:tcPr>
          <w:p w14:paraId="357B4ACD" w14:textId="77777777" w:rsidR="000A7BFA" w:rsidRPr="00952BEA" w:rsidRDefault="000A7BFA" w:rsidP="000A7BF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62" w:name="Text44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62"/>
          </w:p>
        </w:tc>
      </w:tr>
      <w:tr w:rsidR="000A7BFA" w:rsidRPr="00952BEA" w14:paraId="32636464" w14:textId="77777777" w:rsidTr="000A7BFA">
        <w:trPr>
          <w:cantSplit/>
          <w:trHeight w:val="320"/>
        </w:trPr>
        <w:tc>
          <w:tcPr>
            <w:tcW w:w="9993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9B7A1DE" w14:textId="77777777" w:rsidR="000A7BFA" w:rsidRPr="00952BEA" w:rsidRDefault="000A7BFA" w:rsidP="000A7BFA">
            <w:pPr>
              <w:jc w:val="left"/>
              <w:rPr>
                <w:sz w:val="20"/>
              </w:rPr>
            </w:pPr>
          </w:p>
          <w:p w14:paraId="04C98A7C" w14:textId="77777777" w:rsidR="000A7BFA" w:rsidRPr="00952BEA" w:rsidRDefault="000A7BFA" w:rsidP="000A7BFA">
            <w:pPr>
              <w:jc w:val="left"/>
              <w:rPr>
                <w:sz w:val="20"/>
              </w:rPr>
            </w:pPr>
          </w:p>
          <w:p w14:paraId="42D25970" w14:textId="77777777" w:rsidR="000A7BFA" w:rsidRPr="00952BEA" w:rsidRDefault="000A7BFA" w:rsidP="000A7BFA">
            <w:pPr>
              <w:jc w:val="left"/>
              <w:rPr>
                <w:sz w:val="20"/>
              </w:rPr>
            </w:pPr>
          </w:p>
          <w:p w14:paraId="1ABE05D7" w14:textId="77777777" w:rsidR="000A7BFA" w:rsidRPr="00952BEA" w:rsidRDefault="000A7BFA" w:rsidP="00922120">
            <w:pPr>
              <w:spacing w:line="360" w:lineRule="auto"/>
              <w:jc w:val="left"/>
              <w:rPr>
                <w:sz w:val="20"/>
              </w:rPr>
            </w:pPr>
            <w:r w:rsidRPr="00952BEA">
              <w:rPr>
                <w:sz w:val="20"/>
              </w:rPr>
              <w:t>Ich versichere, dass vors</w:t>
            </w:r>
            <w:r>
              <w:rPr>
                <w:sz w:val="20"/>
              </w:rPr>
              <w:t>t</w:t>
            </w:r>
            <w:r w:rsidRPr="00952BEA">
              <w:rPr>
                <w:sz w:val="20"/>
              </w:rPr>
              <w:t xml:space="preserve">ehende Angaben vollständig und richtig sind. </w:t>
            </w:r>
          </w:p>
          <w:p w14:paraId="06F2CF04" w14:textId="77777777" w:rsidR="000A7BFA" w:rsidRPr="00952BEA" w:rsidRDefault="000A7BFA" w:rsidP="00922120">
            <w:pPr>
              <w:spacing w:line="360" w:lineRule="auto"/>
              <w:jc w:val="left"/>
              <w:rPr>
                <w:sz w:val="20"/>
              </w:rPr>
            </w:pPr>
            <w:r w:rsidRPr="00952BEA">
              <w:rPr>
                <w:sz w:val="20"/>
              </w:rPr>
              <w:t xml:space="preserve">Mit der Beiziehung der Erbschaftssteuerakten des Finanzamtes bin ich einverstanden. </w:t>
            </w:r>
          </w:p>
          <w:p w14:paraId="2BFC91FD" w14:textId="77777777" w:rsidR="000A7BFA" w:rsidRPr="00952BEA" w:rsidRDefault="00FC647F" w:rsidP="00922120">
            <w:pPr>
              <w:spacing w:line="360" w:lineRule="auto"/>
              <w:jc w:val="left"/>
              <w:rPr>
                <w:sz w:val="20"/>
              </w:rPr>
            </w:pPr>
            <w:r>
              <w:rPr>
                <w:sz w:val="20"/>
              </w:rPr>
              <w:t>Gemäß § 40 Abs. 6 GNotKG ist das Nachlassgericht berechtigt, Auskünfte von dem Finanzamt einzuholen.</w:t>
            </w:r>
          </w:p>
          <w:p w14:paraId="13795FF8" w14:textId="77777777" w:rsidR="000A7BFA" w:rsidRPr="00952BEA" w:rsidRDefault="000A7BFA" w:rsidP="000A7BFA">
            <w:pPr>
              <w:jc w:val="left"/>
              <w:rPr>
                <w:sz w:val="20"/>
              </w:rPr>
            </w:pPr>
          </w:p>
        </w:tc>
      </w:tr>
      <w:tr w:rsidR="000A7BFA" w:rsidRPr="00952BEA" w14:paraId="5FFB3808" w14:textId="77777777" w:rsidTr="000A7BFA">
        <w:trPr>
          <w:cantSplit/>
          <w:trHeight w:val="320"/>
        </w:trPr>
        <w:tc>
          <w:tcPr>
            <w:tcW w:w="21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0F2C1E" w14:textId="77777777" w:rsidR="000A7BFA" w:rsidRPr="00952BEA" w:rsidRDefault="000A7BFA" w:rsidP="000A7BFA">
            <w:pPr>
              <w:jc w:val="left"/>
              <w:rPr>
                <w:sz w:val="14"/>
              </w:rPr>
            </w:pPr>
            <w:r w:rsidRPr="00952BEA">
              <w:rPr>
                <w:sz w:val="14"/>
              </w:rPr>
              <w:t>Datum</w:t>
            </w:r>
          </w:p>
          <w:p w14:paraId="231C41EF" w14:textId="77777777" w:rsidR="000A7BFA" w:rsidRPr="00952BEA" w:rsidRDefault="000A7BFA" w:rsidP="000A7BFA">
            <w:pPr>
              <w:jc w:val="left"/>
              <w:rPr>
                <w:sz w:val="20"/>
              </w:rPr>
            </w:pPr>
          </w:p>
          <w:p w14:paraId="0E1A28CC" w14:textId="77777777" w:rsidR="000A7BFA" w:rsidRPr="00952BEA" w:rsidRDefault="000A7BFA" w:rsidP="000A7BFA">
            <w:pPr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3" w:name="Text4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3"/>
          </w:p>
          <w:p w14:paraId="1C9BCBB7" w14:textId="77777777" w:rsidR="000A7BFA" w:rsidRPr="00952BEA" w:rsidRDefault="000A7BFA" w:rsidP="000A7BFA">
            <w:pPr>
              <w:jc w:val="left"/>
              <w:rPr>
                <w:sz w:val="20"/>
              </w:rPr>
            </w:pPr>
          </w:p>
          <w:p w14:paraId="1FE2E866" w14:textId="77777777" w:rsidR="000A7BFA" w:rsidRPr="00952BEA" w:rsidRDefault="000A7BFA" w:rsidP="000A7BFA">
            <w:pPr>
              <w:jc w:val="left"/>
              <w:rPr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EFA5E61" w14:textId="77777777" w:rsidR="000A7BFA" w:rsidRPr="00952BEA" w:rsidRDefault="000A7BFA" w:rsidP="000A7BFA">
            <w:pPr>
              <w:jc w:val="left"/>
              <w:rPr>
                <w:sz w:val="14"/>
              </w:rPr>
            </w:pPr>
            <w:r w:rsidRPr="00952BEA">
              <w:rPr>
                <w:sz w:val="14"/>
              </w:rPr>
              <w:t>Unterschrift</w:t>
            </w:r>
          </w:p>
        </w:tc>
        <w:tc>
          <w:tcPr>
            <w:tcW w:w="34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6039A76" w14:textId="77777777" w:rsidR="000A7BFA" w:rsidRDefault="000A7BFA" w:rsidP="000A7BFA">
            <w:pPr>
              <w:jc w:val="left"/>
              <w:rPr>
                <w:sz w:val="14"/>
              </w:rPr>
            </w:pPr>
            <w:r w:rsidRPr="00952BEA">
              <w:rPr>
                <w:sz w:val="14"/>
              </w:rPr>
              <w:t>Telefon (tagsüber)</w:t>
            </w:r>
          </w:p>
          <w:p w14:paraId="134977F0" w14:textId="77777777" w:rsidR="000A7BFA" w:rsidRDefault="000A7BFA" w:rsidP="000A7BFA">
            <w:pPr>
              <w:jc w:val="left"/>
              <w:rPr>
                <w:sz w:val="20"/>
              </w:rPr>
            </w:pPr>
          </w:p>
          <w:p w14:paraId="048AE837" w14:textId="77777777" w:rsidR="000A7BFA" w:rsidRPr="000A7BFA" w:rsidRDefault="000A7BFA" w:rsidP="000A7BFA">
            <w:pPr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4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4"/>
          </w:p>
        </w:tc>
      </w:tr>
    </w:tbl>
    <w:p w14:paraId="43A171A2" w14:textId="77777777" w:rsidR="000A7BFA" w:rsidRPr="000A7BFA" w:rsidRDefault="000A7BFA" w:rsidP="000A7BFA">
      <w:pPr>
        <w:tabs>
          <w:tab w:val="left" w:pos="451"/>
        </w:tabs>
      </w:pPr>
    </w:p>
    <w:sectPr w:rsidR="000A7BFA" w:rsidRPr="000A7BFA" w:rsidSect="00AC4636">
      <w:footerReference w:type="default" r:id="rId8"/>
      <w:footerReference w:type="first" r:id="rId9"/>
      <w:type w:val="continuous"/>
      <w:pgSz w:w="11907" w:h="16840" w:code="9"/>
      <w:pgMar w:top="1134" w:right="1418" w:bottom="1134" w:left="1418" w:header="720" w:footer="5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00956" w14:textId="77777777" w:rsidR="00F6076A" w:rsidRDefault="00F6076A">
      <w:r>
        <w:separator/>
      </w:r>
    </w:p>
  </w:endnote>
  <w:endnote w:type="continuationSeparator" w:id="0">
    <w:p w14:paraId="2CA9FDFA" w14:textId="77777777" w:rsidR="00F6076A" w:rsidRDefault="00F60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FA24" w14:textId="77777777" w:rsidR="000A7BFA" w:rsidRPr="002F171A" w:rsidRDefault="00DA5BF5">
    <w:pPr>
      <w:pStyle w:val="Fuzeile"/>
      <w:tabs>
        <w:tab w:val="right" w:pos="9639"/>
      </w:tabs>
      <w:jc w:val="both"/>
      <w:rPr>
        <w:snapToGrid w:val="0"/>
        <w:sz w:val="12"/>
        <w:szCs w:val="12"/>
        <w:u w:val="single"/>
      </w:rPr>
    </w:pPr>
    <w:r w:rsidRPr="00DA5BF5">
      <w:rPr>
        <w:b/>
        <w:snapToGrid w:val="0"/>
        <w:sz w:val="16"/>
      </w:rPr>
      <w:t>NS 17</w:t>
    </w:r>
    <w:r w:rsidRPr="00DA5BF5">
      <w:rPr>
        <w:snapToGrid w:val="0"/>
        <w:sz w:val="16"/>
      </w:rPr>
      <w:t xml:space="preserve"> </w:t>
    </w:r>
    <w:r w:rsidR="004B2533" w:rsidRPr="004B2533">
      <w:rPr>
        <w:snapToGrid w:val="0"/>
        <w:sz w:val="12"/>
        <w:szCs w:val="12"/>
        <w:u w:val="single"/>
      </w:rPr>
      <w:t>Fragebogen zur Wertfestsetzung</w:t>
    </w:r>
    <w:r w:rsidR="004B2533">
      <w:rPr>
        <w:snapToGrid w:val="0"/>
        <w:sz w:val="12"/>
        <w:szCs w:val="12"/>
        <w:u w:val="single"/>
      </w:rPr>
      <w:t xml:space="preserve"> (ausfüllbare Internetversion)</w:t>
    </w:r>
  </w:p>
  <w:p w14:paraId="30BD02AF" w14:textId="77777777" w:rsidR="00AC4636" w:rsidRDefault="00DA5BF5">
    <w:pPr>
      <w:pStyle w:val="Fuzeile"/>
      <w:tabs>
        <w:tab w:val="right" w:pos="9639"/>
      </w:tabs>
      <w:jc w:val="both"/>
      <w:rPr>
        <w:sz w:val="16"/>
      </w:rPr>
    </w:pPr>
    <w:r w:rsidRPr="008E2718">
      <w:rPr>
        <w:snapToGrid w:val="0"/>
        <w:sz w:val="12"/>
        <w:szCs w:val="12"/>
      </w:rPr>
      <w:t xml:space="preserve">           </w:t>
    </w:r>
    <w:r w:rsidR="008E2718">
      <w:rPr>
        <w:snapToGrid w:val="0"/>
        <w:sz w:val="12"/>
        <w:szCs w:val="12"/>
      </w:rPr>
      <w:t xml:space="preserve">   </w:t>
    </w:r>
    <w:r w:rsidR="00A92ED1">
      <w:rPr>
        <w:snapToGrid w:val="0"/>
        <w:sz w:val="12"/>
        <w:szCs w:val="12"/>
      </w:rPr>
      <w:t xml:space="preserve"> </w:t>
    </w:r>
    <w:r w:rsidR="000A7BFA" w:rsidRPr="008E2718">
      <w:rPr>
        <w:snapToGrid w:val="0"/>
        <w:sz w:val="12"/>
        <w:szCs w:val="12"/>
      </w:rPr>
      <w:t>Satz und Gestaltung: OLG</w:t>
    </w:r>
    <w:r w:rsidRPr="008E2718">
      <w:rPr>
        <w:snapToGrid w:val="0"/>
        <w:sz w:val="12"/>
        <w:szCs w:val="12"/>
      </w:rPr>
      <w:t xml:space="preserve"> Frankfurt am Main (02.18</w:t>
    </w:r>
    <w:r w:rsidR="000A7BFA" w:rsidRPr="008E2718">
      <w:rPr>
        <w:snapToGrid w:val="0"/>
        <w:sz w:val="12"/>
        <w:szCs w:val="12"/>
      </w:rPr>
      <w:t>)</w:t>
    </w:r>
    <w:r w:rsidR="00AC4636">
      <w:rPr>
        <w:rStyle w:val="Seitenzahl"/>
      </w:rPr>
      <w:tab/>
    </w:r>
    <w:r w:rsidR="00AC4636">
      <w:rPr>
        <w:sz w:val="16"/>
      </w:rPr>
      <w:t xml:space="preserve">Seite </w:t>
    </w:r>
    <w:r w:rsidR="00AC4636">
      <w:rPr>
        <w:rStyle w:val="Seitenzahl"/>
      </w:rPr>
      <w:fldChar w:fldCharType="begin"/>
    </w:r>
    <w:r w:rsidR="00AC4636">
      <w:rPr>
        <w:rStyle w:val="Seitenzahl"/>
      </w:rPr>
      <w:instrText xml:space="preserve"> PAGE </w:instrText>
    </w:r>
    <w:r w:rsidR="00AC4636">
      <w:rPr>
        <w:rStyle w:val="Seitenzahl"/>
      </w:rPr>
      <w:fldChar w:fldCharType="separate"/>
    </w:r>
    <w:r w:rsidR="006556D7">
      <w:rPr>
        <w:rStyle w:val="Seitenzahl"/>
        <w:noProof/>
      </w:rPr>
      <w:t>1</w:t>
    </w:r>
    <w:r w:rsidR="00AC4636">
      <w:rPr>
        <w:rStyle w:val="Seitenzahl"/>
      </w:rPr>
      <w:fldChar w:fldCharType="end"/>
    </w:r>
    <w:r w:rsidR="00AC4636">
      <w:rPr>
        <w:rStyle w:val="Seitenzahl"/>
      </w:rPr>
      <w:t>/</w:t>
    </w:r>
    <w:r w:rsidR="00AC4636">
      <w:rPr>
        <w:rStyle w:val="Seitenzahl"/>
      </w:rPr>
      <w:fldChar w:fldCharType="begin"/>
    </w:r>
    <w:r w:rsidR="00AC4636">
      <w:rPr>
        <w:rStyle w:val="Seitenzahl"/>
      </w:rPr>
      <w:instrText xml:space="preserve"> NUMPAGES </w:instrText>
    </w:r>
    <w:r w:rsidR="00AC4636">
      <w:rPr>
        <w:rStyle w:val="Seitenzahl"/>
      </w:rPr>
      <w:fldChar w:fldCharType="separate"/>
    </w:r>
    <w:r w:rsidR="006556D7">
      <w:rPr>
        <w:rStyle w:val="Seitenzahl"/>
        <w:noProof/>
      </w:rPr>
      <w:t>2</w:t>
    </w:r>
    <w:r w:rsidR="00AC4636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BD2A" w14:textId="77777777" w:rsidR="00AC4636" w:rsidRDefault="00AC4636">
    <w:pPr>
      <w:pStyle w:val="Fuzeile"/>
    </w:pP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&lt;&gt;"1" "Seite 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3</w:instrText>
    </w:r>
    <w:r>
      <w:fldChar w:fldCharType="end"/>
    </w:r>
    <w:r>
      <w:instrText>/</w:instrText>
    </w:r>
    <w:r w:rsidR="00BA20BC">
      <w:fldChar w:fldCharType="begin"/>
    </w:r>
    <w:r w:rsidR="00BA20BC">
      <w:instrText xml:space="preserve"> NUMPAGES </w:instrText>
    </w:r>
    <w:r w:rsidR="00BA20BC">
      <w:fldChar w:fldCharType="separate"/>
    </w:r>
    <w:r>
      <w:rPr>
        <w:noProof/>
      </w:rPr>
      <w:instrText>3</w:instrText>
    </w:r>
    <w:r w:rsidR="00BA20BC">
      <w:rPr>
        <w:noProof/>
      </w:rPr>
      <w:fldChar w:fldCharType="end"/>
    </w:r>
    <w:r>
      <w:instrText xml:space="preserve">" ""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DCF09" w14:textId="77777777" w:rsidR="00F6076A" w:rsidRDefault="00F6076A">
      <w:r>
        <w:separator/>
      </w:r>
    </w:p>
  </w:footnote>
  <w:footnote w:type="continuationSeparator" w:id="0">
    <w:p w14:paraId="1A111B1A" w14:textId="77777777" w:rsidR="00F6076A" w:rsidRDefault="00F607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6053C"/>
    <w:multiLevelType w:val="singleLevel"/>
    <w:tmpl w:val="DD7A12E6"/>
    <w:lvl w:ilvl="0">
      <w:numFmt w:val="bullet"/>
      <w:lvlText w:val=""/>
      <w:lvlJc w:val="left"/>
      <w:pPr>
        <w:tabs>
          <w:tab w:val="num" w:pos="855"/>
        </w:tabs>
        <w:ind w:left="855" w:hanging="855"/>
      </w:pPr>
      <w:rPr>
        <w:rFonts w:ascii="Wingdings" w:hAnsi="Wingdings" w:hint="default"/>
      </w:rPr>
    </w:lvl>
  </w:abstractNum>
  <w:abstractNum w:abstractNumId="1" w15:restartNumberingAfterBreak="0">
    <w:nsid w:val="3C3277C7"/>
    <w:multiLevelType w:val="hybridMultilevel"/>
    <w:tmpl w:val="4EB87918"/>
    <w:lvl w:ilvl="0" w:tplc="E9503194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009881">
    <w:abstractNumId w:val="0"/>
  </w:num>
  <w:num w:numId="2" w16cid:durableId="1341935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FA"/>
    <w:rsid w:val="000311D8"/>
    <w:rsid w:val="000A7BFA"/>
    <w:rsid w:val="00114D61"/>
    <w:rsid w:val="001820A5"/>
    <w:rsid w:val="00187BE7"/>
    <w:rsid w:val="00247F3C"/>
    <w:rsid w:val="002F171A"/>
    <w:rsid w:val="0033441A"/>
    <w:rsid w:val="0038309A"/>
    <w:rsid w:val="003C5C16"/>
    <w:rsid w:val="004B2533"/>
    <w:rsid w:val="00612DEA"/>
    <w:rsid w:val="006556D7"/>
    <w:rsid w:val="00670D14"/>
    <w:rsid w:val="006D2623"/>
    <w:rsid w:val="007B6415"/>
    <w:rsid w:val="008E2718"/>
    <w:rsid w:val="00922120"/>
    <w:rsid w:val="00962F2D"/>
    <w:rsid w:val="00966663"/>
    <w:rsid w:val="00A92ED1"/>
    <w:rsid w:val="00AC1526"/>
    <w:rsid w:val="00AC4636"/>
    <w:rsid w:val="00B76BB1"/>
    <w:rsid w:val="00BA20BC"/>
    <w:rsid w:val="00BA6A0B"/>
    <w:rsid w:val="00BF681F"/>
    <w:rsid w:val="00D1307B"/>
    <w:rsid w:val="00D13A17"/>
    <w:rsid w:val="00DA5BF5"/>
    <w:rsid w:val="00E32DD2"/>
    <w:rsid w:val="00E5145F"/>
    <w:rsid w:val="00E56636"/>
    <w:rsid w:val="00EB3949"/>
    <w:rsid w:val="00F6076A"/>
    <w:rsid w:val="00FC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40B918DA"/>
  <w15:docId w15:val="{97B6883C-C100-4829-823F-15C20CEB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jc w:val="both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i/>
      <w:sz w:val="1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num" w:pos="2268"/>
      </w:tabs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16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color w:val="FF0000"/>
      <w:sz w:val="3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sz w:val="32"/>
    </w:rPr>
  </w:style>
  <w:style w:type="paragraph" w:styleId="berschrift8">
    <w:name w:val="heading 8"/>
    <w:basedOn w:val="Standard"/>
    <w:next w:val="Standard"/>
    <w:qFormat/>
    <w:pPr>
      <w:keepNext/>
      <w:ind w:left="993" w:hanging="993"/>
      <w:outlineLvl w:val="7"/>
    </w:pPr>
    <w:rPr>
      <w:sz w:val="16"/>
      <w:u w:val="single"/>
    </w:rPr>
  </w:style>
  <w:style w:type="paragraph" w:styleId="berschrift9">
    <w:name w:val="heading 9"/>
    <w:basedOn w:val="Standard"/>
    <w:next w:val="Standard"/>
    <w:qFormat/>
    <w:pPr>
      <w:keepNext/>
      <w:tabs>
        <w:tab w:val="num" w:pos="2268"/>
      </w:tabs>
      <w:outlineLvl w:val="8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jc w:val="right"/>
    </w:pPr>
    <w:rPr>
      <w:i/>
      <w:sz w:val="16"/>
    </w:rPr>
  </w:style>
  <w:style w:type="paragraph" w:styleId="Fuzeile">
    <w:name w:val="footer"/>
    <w:basedOn w:val="Standard"/>
    <w:pPr>
      <w:jc w:val="right"/>
    </w:pPr>
  </w:style>
  <w:style w:type="character" w:styleId="Seitenzahl">
    <w:name w:val="page number"/>
    <w:rPr>
      <w:sz w:val="16"/>
    </w:rPr>
  </w:style>
  <w:style w:type="table" w:styleId="Tabellenraster">
    <w:name w:val="Table Grid"/>
    <w:basedOn w:val="NormaleTabelle"/>
    <w:rsid w:val="000A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UStandard11">
    <w:name w:val="EU_Standard_11"/>
    <w:rsid w:val="000A7BFA"/>
    <w:pPr>
      <w:jc w:val="both"/>
    </w:pPr>
    <w:rPr>
      <w:rFonts w:ascii="Arial" w:hAnsi="Arial"/>
      <w:noProof/>
      <w:sz w:val="22"/>
    </w:rPr>
  </w:style>
  <w:style w:type="paragraph" w:customStyle="1" w:styleId="EUStandard10">
    <w:name w:val="EU_Standard_10"/>
    <w:basedOn w:val="EUStandard11"/>
    <w:rsid w:val="000A7BFA"/>
    <w:rPr>
      <w:sz w:val="20"/>
    </w:rPr>
  </w:style>
  <w:style w:type="paragraph" w:styleId="Listenabsatz">
    <w:name w:val="List Paragraph"/>
    <w:basedOn w:val="Standard"/>
    <w:uiPriority w:val="34"/>
    <w:qFormat/>
    <w:rsid w:val="000A7BFA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962F2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62F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Text\Vorlagen\Eureka\EUR_DOKU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F211B-5A17-4E11-9F27-D4E72FBC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EUR_DOKU</Template>
  <TotalTime>0</TotalTime>
  <Pages>2</Pages>
  <Words>538</Words>
  <Characters>3391</Characters>
  <Application>Microsoft Office Word</Application>
  <DocSecurity>4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EU_NL_9010 1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Wiegand, Sebastian</dc:creator>
  <dc:description>Fragebogen zum Wert des Nachlasses</dc:description>
  <cp:lastModifiedBy>Gööck, Andrea</cp:lastModifiedBy>
  <cp:revision>2</cp:revision>
  <cp:lastPrinted>2018-02-21T07:49:00Z</cp:lastPrinted>
  <dcterms:created xsi:type="dcterms:W3CDTF">2026-09-11T09:23:00Z</dcterms:created>
  <dcterms:modified xsi:type="dcterms:W3CDTF">2026-09-11T09:23:00Z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2a-Id">
    <vt:lpwstr>d43d0b0c-a7ae-4871-a0b1-9884c2814b60</vt:lpwstr>
  </property>
  <property fmtid="{D5CDD505-2E9C-101B-9397-08002B2CF9AE}" pid="3" name="E2AIsAutoSave">
    <vt:lpwstr>False</vt:lpwstr>
  </property>
  <property fmtid="{D5CDD505-2E9C-101B-9397-08002B2CF9AE}" pid="4" name="E2ASchriftstueckId">
    <vt:lpwstr/>
  </property>
</Properties>
</file>